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F8" w:rsidRDefault="000D59F8">
      <w:pPr>
        <w:rPr>
          <w:sz w:val="2"/>
        </w:rPr>
      </w:pPr>
      <w:bookmarkStart w:id="0" w:name="_GoBack"/>
      <w:bookmarkEnd w:id="0"/>
    </w:p>
    <w:p w:rsidR="001B408A" w:rsidRDefault="001B408A" w:rsidP="001B408A">
      <w:pPr>
        <w:rPr>
          <w:sz w:val="2"/>
        </w:rPr>
      </w:pPr>
    </w:p>
    <w:p w:rsidR="001B408A" w:rsidRDefault="001B408A" w:rsidP="001B408A">
      <w:pPr>
        <w:rPr>
          <w:sz w:val="2"/>
        </w:rPr>
      </w:pPr>
    </w:p>
    <w:p w:rsidR="001B408A" w:rsidRPr="00B04E98" w:rsidRDefault="001B408A" w:rsidP="001B408A">
      <w:pPr>
        <w:ind w:left="1985"/>
        <w:jc w:val="center"/>
      </w:pPr>
      <w:r w:rsidRPr="00B04E98">
        <w:t>Утверждена</w:t>
      </w:r>
    </w:p>
    <w:p w:rsidR="001B408A" w:rsidRPr="00B04E98" w:rsidRDefault="001B408A" w:rsidP="001B408A">
      <w:pPr>
        <w:ind w:left="1985"/>
        <w:jc w:val="center"/>
      </w:pPr>
      <w:r>
        <w:rPr>
          <w:u w:val="single"/>
        </w:rPr>
        <w:t xml:space="preserve">Постановлением администрации Первомайского муниципального района Ярославской области </w:t>
      </w:r>
    </w:p>
    <w:p w:rsidR="001B408A" w:rsidRPr="001B408A" w:rsidRDefault="001B408A" w:rsidP="001B408A">
      <w:pPr>
        <w:ind w:left="1985"/>
        <w:jc w:val="center"/>
        <w:rPr>
          <w:sz w:val="18"/>
          <w:szCs w:val="18"/>
        </w:rPr>
      </w:pPr>
      <w:r w:rsidRPr="001B408A">
        <w:rPr>
          <w:sz w:val="18"/>
          <w:szCs w:val="18"/>
        </w:rPr>
        <w:t>(наименование документа об утверждении, включая наименования органов государственной власти или органов местного самоуправления, принявших решение об утверждении схемы или подписавших соглашение о перераспределении земельных участков)</w:t>
      </w:r>
    </w:p>
    <w:p w:rsidR="001B408A" w:rsidRDefault="001B408A" w:rsidP="001B408A">
      <w:pPr>
        <w:ind w:left="1985"/>
        <w:rPr>
          <w:sz w:val="20"/>
          <w:szCs w:val="20"/>
          <w:u w:val="single"/>
        </w:rPr>
      </w:pPr>
      <w:r w:rsidRPr="00B04E98">
        <w:t xml:space="preserve">от </w:t>
      </w:r>
      <w:r>
        <w:t xml:space="preserve">«___»__________________2017 г. </w:t>
      </w:r>
      <w:r w:rsidRPr="00B04E98">
        <w:t xml:space="preserve"> № </w:t>
      </w:r>
      <w:r>
        <w:t>_____</w:t>
      </w:r>
    </w:p>
    <w:p w:rsidR="001B408A" w:rsidRDefault="001B408A" w:rsidP="001B408A">
      <w:pPr>
        <w:ind w:left="1985"/>
        <w:rPr>
          <w:sz w:val="20"/>
          <w:szCs w:val="20"/>
          <w:u w:val="single"/>
        </w:rPr>
      </w:pPr>
    </w:p>
    <w:p w:rsidR="00344870" w:rsidRPr="00F24418" w:rsidRDefault="001B408A" w:rsidP="00C826C4">
      <w:pPr>
        <w:jc w:val="center"/>
      </w:pPr>
      <w:r>
        <w:rPr>
          <w:b/>
        </w:rPr>
        <w:t>Схема расположения</w:t>
      </w:r>
      <w:r w:rsidRPr="00693753">
        <w:rPr>
          <w:b/>
        </w:rPr>
        <w:t xml:space="preserve"> земельн</w:t>
      </w:r>
      <w:r>
        <w:rPr>
          <w:b/>
        </w:rPr>
        <w:t>ого</w:t>
      </w:r>
      <w:r w:rsidRPr="00693753">
        <w:rPr>
          <w:b/>
        </w:rPr>
        <w:t xml:space="preserve"> участк</w:t>
      </w:r>
      <w:r>
        <w:rPr>
          <w:b/>
        </w:rPr>
        <w:t>а или</w:t>
      </w:r>
      <w:r w:rsidRPr="00693753">
        <w:rPr>
          <w:b/>
        </w:rPr>
        <w:t xml:space="preserve"> земельных участков </w:t>
      </w:r>
      <w:r>
        <w:rPr>
          <w:b/>
        </w:rPr>
        <w:t>на кадастровом плане территории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5B4876" w:rsidTr="00C14B5C">
        <w:tc>
          <w:tcPr>
            <w:tcW w:w="10206" w:type="dxa"/>
            <w:gridSpan w:val="3"/>
            <w:shd w:val="clear" w:color="auto" w:fill="auto"/>
          </w:tcPr>
          <w:p w:rsidR="00C826C4" w:rsidRPr="00C826C4" w:rsidRDefault="00C826C4" w:rsidP="00C826C4">
            <w:r w:rsidRPr="00C826C4">
              <w:t>Условный номер земельного участка</w:t>
            </w:r>
          </w:p>
          <w:p w:rsidR="00A6292B" w:rsidRPr="001B408A" w:rsidRDefault="001B408A" w:rsidP="001B408A">
            <w:pPr>
              <w:rPr>
                <w:b/>
                <w:u w:val="single"/>
              </w:rPr>
            </w:pPr>
            <w:r w:rsidRPr="001B408A">
              <w:rPr>
                <w:b/>
              </w:rPr>
              <w:t>:</w:t>
            </w:r>
            <w:r>
              <w:rPr>
                <w:b/>
              </w:rPr>
              <w:t>ЗУ</w:t>
            </w:r>
            <w:proofErr w:type="gramStart"/>
            <w:r>
              <w:rPr>
                <w:b/>
              </w:rPr>
              <w:t>1</w:t>
            </w:r>
            <w:proofErr w:type="gramEnd"/>
            <w:r w:rsidR="00F24418" w:rsidRPr="001B408A">
              <w:rPr>
                <w:b/>
              </w:rPr>
              <w:t xml:space="preserve"> </w:t>
            </w:r>
          </w:p>
        </w:tc>
      </w:tr>
      <w:tr w:rsidR="00C826C4" w:rsidRPr="005B4876" w:rsidTr="00C14B5C">
        <w:tc>
          <w:tcPr>
            <w:tcW w:w="10206" w:type="dxa"/>
            <w:gridSpan w:val="3"/>
            <w:shd w:val="clear" w:color="auto" w:fill="auto"/>
          </w:tcPr>
          <w:p w:rsidR="00C826C4" w:rsidRPr="00C826C4" w:rsidRDefault="00C826C4" w:rsidP="00C826C4">
            <w:r w:rsidRPr="00C826C4">
              <w:t xml:space="preserve">Площадь земельного участка </w:t>
            </w:r>
            <w:r w:rsidR="00C14B5C" w:rsidRPr="001B408A">
              <w:rPr>
                <w:b/>
                <w:u w:val="single"/>
              </w:rPr>
              <w:t>878</w:t>
            </w:r>
            <w:r w:rsidRPr="001B408A">
              <w:rPr>
                <w:b/>
              </w:rPr>
              <w:t xml:space="preserve"> м</w:t>
            </w:r>
            <w:proofErr w:type="gramStart"/>
            <w:r w:rsidRPr="001B408A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C14B5C" w:rsidRPr="005B4876" w:rsidTr="00C14B5C">
        <w:tc>
          <w:tcPr>
            <w:tcW w:w="2802" w:type="dxa"/>
            <w:vMerge w:val="restart"/>
            <w:shd w:val="clear" w:color="auto" w:fill="auto"/>
            <w:vAlign w:val="center"/>
          </w:tcPr>
          <w:p w:rsidR="00C14B5C" w:rsidRPr="00C826C4" w:rsidRDefault="00C14B5C" w:rsidP="00C826C4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C14B5C" w:rsidRPr="00C826C4" w:rsidRDefault="00C14B5C" w:rsidP="00C826C4">
            <w:pPr>
              <w:jc w:val="center"/>
              <w:rPr>
                <w:lang w:val="en-US"/>
              </w:rPr>
            </w:pPr>
            <w:r w:rsidRPr="00C826C4">
              <w:t xml:space="preserve">Координаты, </w:t>
            </w:r>
            <w:proofErr w:type="gramStart"/>
            <w:r w:rsidRPr="00C826C4">
              <w:t>м</w:t>
            </w:r>
            <w:proofErr w:type="gramEnd"/>
            <w:r w:rsidR="001B408A">
              <w:t xml:space="preserve"> (МСК-76)</w:t>
            </w:r>
          </w:p>
        </w:tc>
      </w:tr>
      <w:tr w:rsidR="00C14B5C" w:rsidRPr="005B4876" w:rsidTr="00C14B5C">
        <w:tc>
          <w:tcPr>
            <w:tcW w:w="2802" w:type="dxa"/>
            <w:vMerge/>
            <w:shd w:val="clear" w:color="auto" w:fill="auto"/>
            <w:vAlign w:val="center"/>
          </w:tcPr>
          <w:p w:rsidR="00C14B5C" w:rsidRPr="00C826C4" w:rsidRDefault="00C14B5C" w:rsidP="00C826C4">
            <w:pPr>
              <w:jc w:val="center"/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C826C4" w:rsidRDefault="00C14B5C" w:rsidP="008B4695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C826C4" w:rsidRDefault="00C14B5C" w:rsidP="008B4695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38624B" w:rsidRPr="005B4876" w:rsidTr="00C14B5C">
        <w:tc>
          <w:tcPr>
            <w:tcW w:w="2802" w:type="dxa"/>
            <w:shd w:val="clear" w:color="auto" w:fill="auto"/>
            <w:vAlign w:val="center"/>
          </w:tcPr>
          <w:p w:rsidR="0038624B" w:rsidRPr="001B408A" w:rsidRDefault="0038624B" w:rsidP="00C826C4">
            <w:pPr>
              <w:jc w:val="center"/>
              <w:rPr>
                <w:sz w:val="16"/>
                <w:szCs w:val="16"/>
              </w:rPr>
            </w:pPr>
            <w:r w:rsidRPr="001B408A">
              <w:rPr>
                <w:sz w:val="16"/>
                <w:szCs w:val="16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1B408A" w:rsidRDefault="0038624B" w:rsidP="00C826C4">
            <w:pPr>
              <w:jc w:val="center"/>
              <w:rPr>
                <w:sz w:val="16"/>
                <w:szCs w:val="16"/>
              </w:rPr>
            </w:pPr>
            <w:r w:rsidRPr="001B408A">
              <w:rPr>
                <w:sz w:val="16"/>
                <w:szCs w:val="16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8624B" w:rsidRPr="001B408A" w:rsidRDefault="0038624B" w:rsidP="00C826C4">
            <w:pPr>
              <w:jc w:val="center"/>
              <w:rPr>
                <w:sz w:val="16"/>
                <w:szCs w:val="16"/>
              </w:rPr>
            </w:pPr>
            <w:r w:rsidRPr="001B408A">
              <w:rPr>
                <w:sz w:val="16"/>
                <w:szCs w:val="16"/>
              </w:rPr>
              <w:t>3</w:t>
            </w:r>
          </w:p>
        </w:tc>
      </w:tr>
      <w:tr w:rsidR="0038624B" w:rsidRPr="005B4876" w:rsidTr="00C14B5C">
        <w:tc>
          <w:tcPr>
            <w:tcW w:w="2802" w:type="dxa"/>
            <w:shd w:val="clear" w:color="auto" w:fill="auto"/>
            <w:vAlign w:val="center"/>
          </w:tcPr>
          <w:p w:rsidR="0038624B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</w:t>
            </w:r>
            <w:proofErr w:type="gramStart"/>
            <w:r w:rsidRPr="001B408A"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463705.72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8624B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1356482.13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</w:t>
            </w:r>
            <w:proofErr w:type="gramStart"/>
            <w:r w:rsidRPr="001B408A"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463717.21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1356493.54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463708.45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1356513.74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</w:t>
            </w:r>
            <w:proofErr w:type="gramStart"/>
            <w:r w:rsidRPr="001B408A"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463689.83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1356503.71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463690.64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1356501.79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</w:t>
            </w:r>
            <w:proofErr w:type="gramStart"/>
            <w:r w:rsidRPr="001B408A"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463679.90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1356495.24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</w:t>
            </w:r>
            <w:proofErr w:type="gramStart"/>
            <w:r w:rsidRPr="001B408A"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463676.22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1356501.20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463670.53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1356497.75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</w:t>
            </w:r>
            <w:proofErr w:type="gramStart"/>
            <w:r w:rsidRPr="001B408A">
              <w:rPr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463673.25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1356492.92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463679.98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1356481.15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н</w:t>
            </w:r>
            <w:proofErr w:type="gramStart"/>
            <w:r w:rsidRPr="001B408A"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463705.72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1356482.13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–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–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463708.71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1356494.48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463708.47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1356495.45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463707.50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1356495.21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463707.74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1356494.24</w:t>
            </w:r>
          </w:p>
        </w:tc>
      </w:tr>
      <w:tr w:rsidR="00C14B5C" w:rsidRPr="005B4876" w:rsidTr="00C14B5C">
        <w:tc>
          <w:tcPr>
            <w:tcW w:w="2802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463708.71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C14B5C" w:rsidRPr="001B408A" w:rsidRDefault="00C14B5C" w:rsidP="00C826C4">
            <w:pPr>
              <w:jc w:val="center"/>
              <w:rPr>
                <w:b/>
                <w:sz w:val="20"/>
                <w:szCs w:val="20"/>
              </w:rPr>
            </w:pPr>
            <w:r w:rsidRPr="001B408A">
              <w:rPr>
                <w:b/>
                <w:sz w:val="20"/>
                <w:szCs w:val="20"/>
              </w:rPr>
              <w:t>1356494.48</w:t>
            </w:r>
          </w:p>
        </w:tc>
      </w:tr>
    </w:tbl>
    <w:p w:rsidR="008A19AA" w:rsidRDefault="00BE5222" w:rsidP="001B408A">
      <w:pPr>
        <w:jc w:val="center"/>
        <w:rPr>
          <w:noProof/>
          <w:sz w:val="8"/>
          <w:szCs w:val="8"/>
        </w:rPr>
      </w:pPr>
      <w:r>
        <w:rPr>
          <w:sz w:val="8"/>
          <w:szCs w:val="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286.5pt;mso-position-vertical:absolute">
            <v:imagedata r:id="rId8" o:title="" croptop="9869f" cropbottom="14973f" cropleft="8186f" cropright="1026f"/>
          </v:shape>
        </w:pict>
      </w:r>
      <w:r w:rsidR="001B408A">
        <w:rPr>
          <w:sz w:val="8"/>
          <w:szCs w:val="8"/>
        </w:rPr>
        <w:t xml:space="preserve"> </w:t>
      </w:r>
      <w:r w:rsidR="008A19AA">
        <w:rPr>
          <w:sz w:val="8"/>
          <w:szCs w:val="8"/>
        </w:rP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116" type="#_x0000_t75" style="position:absolute;left:0;text-align:left;margin-left:-2.65pt;margin-top:3.2pt;width:24pt;height:71.95pt;z-index:13">
                  <v:imagedata r:id="rId9" o:title=""/>
                </v:shape>
              </w:pict>
            </w: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693753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01" style="position:absolute;left:0;text-align:left;z-index:65" from="365.2pt,3.25pt" to="403.45pt,12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0" style="position:absolute;left:0;text-align:left;flip:y;z-index:64" from="357.3pt,3.25pt" to="365.2pt,9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9" style="position:absolute;left:0;text-align:left;flip:y;z-index:63" from="347.65pt,9.4pt" to="357.3pt,32.7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03" style="position:absolute;left:0;text-align:left;flip:x;z-index:67" from="416.85pt,9.55pt" to="423.3pt,58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2" style="position:absolute;left:0;text-align:left;z-index:66" from="403.45pt,1.4pt" to="423.3pt,9.5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198" style="position:absolute;left:0;text-align:left;flip:y;z-index:62" from="344.15pt,9.75pt" to="347.65pt,68.75pt"/>
              </w:pic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04" style="position:absolute;left:0;text-align:left;z-index:68" from="416.85pt,.55pt" to="423.3pt,12.8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05" style="position:absolute;left:0;text-align:left;z-index:69" from="423.3pt,1.3pt" to="472.35pt,28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7" style="position:absolute;left:0;text-align:left;flip:y;z-index:61" from="329.3pt,11.25pt" to="344.15pt,54.45pt"/>
              </w:pic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06" style="position:absolute;left:0;text-align:left;z-index:70" from="472.35pt,5.75pt" to="492.1pt,13.4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07" style="position:absolute;left:0;text-align:left;flip:x;z-index:71" from="469pt,1.95pt" to="492.1pt,33.1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196" style="position:absolute;left:0;text-align:left;flip:y;z-index:60" from="274.95pt,8.45pt" to="329.3pt,44.3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23" style="position:absolute;left:0;text-align:left;flip:y;z-index:87" from="7.25pt,3.65pt" to="39.65pt,89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8" style="position:absolute;left:0;text-align:left;flip:x;z-index:72" from="399.25pt,10.15pt" to="469pt,91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1" style="position:absolute;left:0;text-align:left;z-index:55" from="96.3pt,7.15pt" to="137.75pt,15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90" style="position:absolute;left:0;text-align:left;z-index:54" from="39.65pt,3.65pt" to="96.3pt,7.1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192" style="position:absolute;left:0;text-align:left;z-index:56" from="137.75pt,3.55pt" to="206.05pt,30.7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195" style="position:absolute;left:0;text-align:left;flip:y;z-index:59" from="260.4pt,9.85pt" to="274.95pt,46.0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193" style="position:absolute;left:0;text-align:left;z-index:57" from="206.05pt,7.7pt" to="227.65pt,22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194" style="position:absolute;left:0;text-align:left;z-index:58" from="227.65pt,10.5pt" to="260.4pt,23.05pt"/>
              </w:pic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422" type="#_x0000_t202" style="position:absolute;left:0;text-align:left;margin-left:169.05pt;margin-top:9.75pt;width:2in;height:15.25pt;z-index:286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:403(19)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2" style="position:absolute;left:0;text-align:left;flip:x;z-index:76" from="271.45pt,10pt" to="326.05pt,115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1" style="position:absolute;left:0;text-align:left;flip:x;z-index:75" from="326.05pt,3pt" to="337.15pt,10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0" style="position:absolute;left:0;text-align:left;flip:x y;z-index:74" from="337.15pt,3pt" to="393.1pt,20.4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22" style="position:absolute;left:0;text-align:left;flip:x y;z-index:86" from="7.25pt,8.7pt" to="10.45pt,22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09" style="position:absolute;left:0;text-align:left;flip:x y;z-index:73" from="393.1pt,8.95pt" to="399.25pt,11pt"/>
              </w:pic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21" style="position:absolute;left:0;text-align:left;flip:x y;z-index:85" from="10.45pt,-.3pt" to="16.6pt,9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0" style="position:absolute;left:0;text-align:left;flip:x y;z-index:84" from="16.6pt,9.05pt" to="29.7pt,16.8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39" type="#_x0000_t202" style="position:absolute;left:0;text-align:left;margin-left:127.2pt;margin-top:9.15pt;width:1in;height:36pt;z-index:303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н11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0" type="#_x0000_t202" style="position:absolute;left:0;text-align:left;margin-left:63.1pt;margin-top:3.95pt;width:1in;height:36pt;z-index:294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right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</w:t>
                        </w:r>
                        <w:proofErr w:type="gramStart"/>
                        <w:r w:rsidRPr="00C14B5C">
                          <w:rPr>
                            <w:color w:val="000000"/>
                            <w:sz w:val="14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23" type="#_x0000_t202" style="position:absolute;left:0;text-align:left;margin-left:60.4pt;margin-top:10.55pt;width:2in;height:36pt;z-index:287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:414(2)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1" style="position:absolute;left:0;text-align:left;z-index:125" from="156.05pt,9.85pt" to="186.55pt,24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0" style="position:absolute;left:0;text-align:left;z-index:124" from="131.7pt,2.15pt" to="156.05pt,9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9" style="position:absolute;left:0;text-align:left;flip:y;z-index:123" from="125.6pt,2.15pt" to="131.7pt,10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8" style="position:absolute;left:0;text-align:left;flip:y;z-index:122" from="123.5pt,10.85pt" to="125.6pt,14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9" style="position:absolute;left:0;text-align:left;flip:x y;z-index:83" from="29.7pt,5.35pt" to="53.35pt,5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8" style="position:absolute;left:0;text-align:left;flip:x;z-index:82" from="53.35pt,.8pt" to="63.45pt,5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7" style="position:absolute;left:0;text-align:left;flip:x;z-index:81" from="63.45pt,.7pt" to="73.35pt,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6" style="position:absolute;left:0;text-align:left;flip:x y;z-index:80" from="73.35pt,.7pt" to="119.2pt,29.3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43" type="#_x0000_t202" style="position:absolute;left:0;text-align:left;margin-left:62.05pt;margin-top:8pt;width:2in;height:36pt;z-index:307;mso-wrap-style:tight" filled="f" stroked="f">
                  <v:textbox style="mso-fit-shape-to-text:t">
                    <w:txbxContent>
                      <w:p w:rsidR="00C14B5C" w:rsidRPr="00B0245B" w:rsidRDefault="00C14B5C" w:rsidP="00C14B5C">
                        <w:pPr>
                          <w:jc w:val="center"/>
                          <w:rPr>
                            <w:b/>
                            <w:color w:val="000000"/>
                            <w:sz w:val="14"/>
                          </w:rPr>
                        </w:pPr>
                        <w:r w:rsidRPr="00B0245B">
                          <w:rPr>
                            <w:b/>
                            <w:color w:val="000000"/>
                            <w:sz w:val="14"/>
                          </w:rPr>
                          <w:t>:ЗУ</w:t>
                        </w:r>
                        <w:proofErr w:type="gramStart"/>
                        <w:r w:rsidRPr="00B0245B">
                          <w:rPr>
                            <w:b/>
                            <w:color w:val="000000"/>
                            <w:sz w:val="14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42" type="#_x0000_t202" style="position:absolute;left:0;text-align:left;margin-left:58.2pt;margin-top:10.4pt;width:1in;height:36pt;z-index:306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right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н14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40" type="#_x0000_t202" style="position:absolute;left:0;text-align:left;margin-left:134.65pt;margin-top:1.7pt;width:1in;height:36pt;z-index:304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н12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1" type="#_x0000_t202" style="position:absolute;left:0;text-align:left;margin-left:146.85pt;margin-top:3.2pt;width:1in;height:36pt;z-index:295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н3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16" style="position:absolute;left:0;text-align:left;margin-left:131.35pt;margin-top:9.8pt;width:1.7pt;height:1.7pt;z-index:280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15" style="position:absolute;left:0;text-align:left;margin-left:131.2pt;margin-top:10.4pt;width:1.7pt;height:1.7pt;z-index:279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14" style="position:absolute;left:0;text-align:left;margin-left:131.8pt;margin-top:10.55pt;width:1.7pt;height:1.7pt;z-index:278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13" style="position:absolute;left:0;text-align:left;margin-left:131.95pt;margin-top:9.95pt;width:1.7pt;height:1.7pt;z-index:277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12" style="position:absolute;left:0;text-align:left;margin-left:131.35pt;margin-top:9.8pt;width:1.7pt;height:1.7pt;z-index:276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03" style="position:absolute;left:0;text-align:left;margin-left:143.45pt;margin-top:9.95pt;width:1.7pt;height:1.7pt;z-index:267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02" style="position:absolute;left:0;text-align:left;margin-left:130.75pt;margin-top:4.45pt;width:1.7pt;height:1.7pt;z-index:266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400" style="position:absolute;left:0;text-align:left;flip:y;z-index:264" from="132.05pt,10.65pt" to="132.2pt,11.25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8" style="position:absolute;left:0;text-align:left;flip:x;z-index:262" from="132.65pt,10.8pt" to="132.8pt,11.4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7" style="position:absolute;left:0;text-align:left;z-index:261" from="132.2pt,10.65pt" to="132.8pt,10.8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9" style="position:absolute;left:0;text-align:left;flip:x;z-index:253" from="138pt,10.8pt" to="144.3pt,22.55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8" style="position:absolute;left:0;text-align:left;z-index:252" from="131.6pt,5.3pt" to="144.3pt,10.8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7" style="position:absolute;left:0;text-align:left;flip:y;z-index:251" from="124.4pt,5.3pt" to="131.6pt,12.55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7" style="position:absolute;left:0;text-align:left;flip:y;z-index:121" from="121.8pt,3.05pt" to="123.5pt,8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6" style="position:absolute;left:0;text-align:left;flip:y;z-index:120" from="121.2pt,8.45pt" to="121.8pt,13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7" style="position:absolute;left:0;text-align:left;flip:y;z-index:91" from="132.05pt,10.65pt" to="132.2pt,11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5" style="position:absolute;left:0;text-align:left;flip:x;z-index:89" from="132.65pt,10.8pt" to="132.8pt,11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4" style="position:absolute;left:0;text-align:left;z-index:88" from="132.2pt,10.65pt" to="132.8pt,10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5" style="position:absolute;left:0;text-align:left;flip:x;z-index:79" from="119.2pt,1.45pt" to="135.4pt,17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4" style="position:absolute;left:0;text-align:left;flip:x;z-index:78" from="135.4pt,.15pt" to="143.3pt,1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13" style="position:absolute;left:0;text-align:left;flip:x y;z-index:77" from="143.3pt,.15pt" to="271.45pt,57.9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41" type="#_x0000_t202" style="position:absolute;left:0;text-align:left;margin-left:131.75pt;margin-top:1.75pt;width:1in;height:36pt;z-index:305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н13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4" type="#_x0000_t202" style="position:absolute;left:0;text-align:left;margin-left:135.45pt;margin-top:10.45pt;width:1in;height:36pt;z-index:298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</w:t>
                        </w:r>
                        <w:proofErr w:type="gramStart"/>
                        <w:r w:rsidRPr="00C14B5C">
                          <w:rPr>
                            <w:color w:val="000000"/>
                            <w:sz w:val="14"/>
                          </w:rPr>
                          <w:t>6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29" type="#_x0000_t202" style="position:absolute;left:0;text-align:left;margin-left:50.45pt;margin-top:-.05pt;width:1in;height:36pt;z-index:293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right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</w:t>
                        </w:r>
                        <w:proofErr w:type="gramStart"/>
                        <w:r w:rsidRPr="00C14B5C">
                          <w:rPr>
                            <w:color w:val="000000"/>
                            <w:sz w:val="14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27" type="#_x0000_t202" style="position:absolute;left:0;text-align:left;margin-left:77.25pt;margin-top:5.55pt;width:2in;height:36pt;z-index:291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:9956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24" type="#_x0000_t202" style="position:absolute;left:0;text-align:left;margin-left:116.5pt;margin-top:4.05pt;width:2in;height:36pt;z-index:288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:414(15)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21" type="#_x0000_t202" style="position:absolute;left:0;text-align:left;margin-left:93.1pt;margin-top:11.25pt;width:2in;height:36pt;z-index:285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:205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11" style="position:absolute;left:0;text-align:left;margin-left:123.55pt;margin-top:.2pt;width:1.7pt;height:1.7pt;z-index:275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05" style="position:absolute;left:0;text-align:left;margin-left:135.95pt;margin-top:9.7pt;width:1.7pt;height:1.7pt;z-index:269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04" style="position:absolute;left:0;text-align:left;margin-left:137.15pt;margin-top:10.2pt;width:1.7pt;height:1.7pt;z-index:268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01" style="position:absolute;left:0;text-align:left;margin-left:123.55pt;margin-top:.2pt;width:1.7pt;height:1.7pt;z-index:265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9" style="position:absolute;left:0;text-align:left;flip:x y;z-index:263" from="132.05pt,-.25pt" to="132.65pt,-.1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6" style="position:absolute;left:0;text-align:left;flip:y;z-index:260" from="123.8pt,1.05pt" to="124.4pt,17.25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1" style="position:absolute;left:0;text-align:left;flip:x;z-index:255" from="132.65pt,10.55pt" to="136.8pt,17.3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0" style="position:absolute;left:0;text-align:left;flip:x y;z-index:254" from="136.8pt,10.55pt" to="138pt,11.05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9" style="position:absolute;left:0;text-align:left;flip:y;z-index:243" from="145pt,1.4pt" to="151.95pt,14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2" style="position:absolute;left:0;text-align:left;flip:x;z-index:236" from="146.45pt,11.25pt" to="159.95pt,29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1" style="position:absolute;left:0;text-align:left;flip:x;z-index:235" from="159.95pt,6.45pt" to="162.35pt,11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0" style="position:absolute;left:0;text-align:left;z-index:234" from="151.95pt,1.4pt" to="162.35pt,6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2" style="position:absolute;left:0;text-align:left;z-index:126" from="186.55pt,1.4pt" to="211.15pt,11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5" style="position:absolute;left:0;text-align:left;flip:x y;z-index:119" from="121.2pt,1.6pt" to="122.3pt,13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6" style="position:absolute;left:0;text-align:left;flip:x y;z-index:90" from="132.05pt,-.25pt" to="132.65pt,-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9" style="position:absolute;left:0;text-align:left;flip:y;z-index:53" from="146.45pt,11.25pt" to="159.95pt,29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2" style="position:absolute;left:0;text-align:left;flip:x;z-index:46" from="169.2pt,4.75pt" to="174.2pt,15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1" style="position:absolute;left:0;text-align:left;z-index:45" from="165.1pt,1.05pt" to="174.2pt,4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0" style="position:absolute;left:0;text-align:left;flip:y;z-index:44" from="159.95pt,1.05pt" to="165.1pt,11.2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38" type="#_x0000_t202" style="position:absolute;left:0;text-align:left;margin-left:49.8pt;margin-top:4.65pt;width:1in;height:36pt;z-index:302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right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н10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5" type="#_x0000_t202" style="position:absolute;left:0;text-align:left;margin-left:139.2pt;margin-top:1.25pt;width:1in;height:36pt;z-index:299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</w:t>
                        </w:r>
                        <w:proofErr w:type="gramStart"/>
                        <w:r w:rsidRPr="00C14B5C">
                          <w:rPr>
                            <w:color w:val="000000"/>
                            <w:sz w:val="14"/>
                          </w:rPr>
                          <w:t>7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3" type="#_x0000_t202" style="position:absolute;left:0;text-align:left;margin-left:134.25pt;margin-top:1.65pt;width:1in;height:36pt;z-index:297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н5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2" type="#_x0000_t202" style="position:absolute;left:0;text-align:left;margin-left:135.65pt;margin-top:2.1pt;width:1in;height:36pt;z-index:296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</w:t>
                        </w:r>
                        <w:proofErr w:type="gramStart"/>
                        <w:r w:rsidRPr="00C14B5C">
                          <w:rPr>
                            <w:color w:val="000000"/>
                            <w:sz w:val="14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28" type="#_x0000_t202" style="position:absolute;left:0;text-align:left;margin-left:62.75pt;margin-top:.85pt;width:2in;height:36pt;z-index:292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:10025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10" style="position:absolute;left:0;text-align:left;margin-left:122.95pt;margin-top:4.9pt;width:1.7pt;height:1.7pt;z-index:274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09" style="position:absolute;left:0;text-align:left;margin-left:130.35pt;margin-top:9.15pt;width:1.7pt;height:1.7pt;z-index:273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08" style="position:absolute;left:0;text-align:left;margin-left:133.4pt;margin-top:10.85pt;width:1.7pt;height:1.7pt;z-index:272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07" style="position:absolute;left:0;text-align:left;margin-left:135.55pt;margin-top:7.25pt;width:1.7pt;height:1.75pt;z-index:271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oval id="_x0000_s1406" style="position:absolute;left:0;text-align:left;margin-left:131.8pt;margin-top:4.95pt;width:1.7pt;height:1.7pt;z-index:270" fillcolor="black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5" style="position:absolute;left:0;text-align:left;flip:x y;z-index:259" from="123.8pt,5.75pt" to="131.2pt,10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4" style="position:absolute;left:0;text-align:left;flip:x y;z-index:258" from="131.2pt,10pt" to="134.25pt,11.7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3" style="position:absolute;left:0;text-align:left;flip:x;z-index:257" from="134.25pt,8.15pt" to="136.4pt,11.7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92" style="position:absolute;left:0;text-align:left;z-index:256" from="132.65pt,5.8pt" to="136.4pt,8.15pt" strokecolor="red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6" style="position:absolute;left:0;text-align:left;flip:y;z-index:250" from="129.7pt,10pt" to="131.2pt,12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3" style="position:absolute;left:0;text-align:left;flip:x;z-index:247" from="135.65pt,10.25pt" to="139.85pt,17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2" style="position:absolute;left:0;text-align:left;z-index:246" from="136.4pt,8.15pt" to="139.85pt,10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1" style="position:absolute;left:0;text-align:left;flip:y;z-index:245" from="134.25pt,8.15pt" to="136.4pt,11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0" style="position:absolute;left:0;text-align:left;z-index:244" from="131.2pt,10pt" to="134.25pt,11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8" style="position:absolute;left:0;text-align:left;flip:x y;z-index:242" from="145pt,3.15pt" to="150.65pt,6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7" style="position:absolute;left:0;text-align:left;flip:y;z-index:241" from="146.3pt,6.35pt" to="150.65pt,13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6" style="position:absolute;left:0;text-align:left;z-index:240" from="140.45pt,10.6pt" to="146.3pt,13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5" style="position:absolute;left:0;text-align:left;flip:y;z-index:239" from="136.15pt,10.6pt" to="140.45pt,17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4" style="position:absolute;left:0;text-align:left;z-index:128" from="234.35pt,8.95pt" to="253.25pt,17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3" style="position:absolute;left:0;text-align:left;z-index:127" from="211.15pt,.2pt" to="234.35pt,8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4" style="position:absolute;left:0;text-align:left;flip:x y;z-index:118" from="122.3pt,1.55pt" to="123pt,5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3" style="position:absolute;left:0;text-align:left;flip:x y;z-index:117" from="123pt,5.45pt" to="124pt,7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2" style="position:absolute;left:0;text-align:left;flip:x y;z-index:116" from="124pt,7.75pt" to="126.8pt,10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1" style="position:absolute;left:0;text-align:left;flip:x y;z-index:115" from="126.8pt,10.9pt" to="132.05pt,15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1" style="position:absolute;left:0;text-align:left;flip:y;z-index:95" from="188.1pt,4.15pt" to="188.4pt,4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0" style="position:absolute;left:0;text-align:left;flip:x y;z-index:94" from="188.1pt,4.7pt" to="188.65pt,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9" style="position:absolute;left:0;text-align:left;flip:x;z-index:93" from="188.65pt,4.45pt" to="188.95pt,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28" style="position:absolute;left:0;text-align:left;z-index:92" from="188.4pt,4.15pt" to="188.95pt,4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4" style="position:absolute;left:0;text-align:left;flip:x;z-index:48" from="168.95pt,11.25pt" to="183.7pt,30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3" style="position:absolute;left:0;text-align:left;z-index:47" from="169.2pt,3.7pt" to="183.7pt,11.2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36" type="#_x0000_t202" style="position:absolute;left:0;text-align:left;margin-left:125.6pt;margin-top:6.25pt;width:1in;height:15.25pt;z-index:300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н8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7" type="#_x0000_t202" style="position:absolute;left:0;text-align:left;margin-left:60.25pt;margin-top:.45pt;width:1in;height:36pt;z-index:301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right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н</w:t>
                        </w:r>
                        <w:proofErr w:type="gramStart"/>
                        <w:r w:rsidRPr="00C14B5C">
                          <w:rPr>
                            <w:color w:val="000000"/>
                            <w:sz w:val="14"/>
                          </w:rPr>
                          <w:t>9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19" type="#_x0000_t202" style="position:absolute;left:0;text-align:left;margin-left:109.3pt;margin-top:6.75pt;width:2in;height:36pt;z-index:283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:9969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5" style="position:absolute;left:0;text-align:left;flip:x y;z-index:249" from="129.7pt,1.2pt" to="130.9pt,3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84" style="position:absolute;left:0;text-align:left;flip:x y;z-index:248" from="130.9pt,3.25pt" to="135.65pt,6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4" style="position:absolute;left:0;text-align:left;flip:x y;z-index:238" from="136.15pt,6.35pt" to="143.3pt,10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73" style="position:absolute;left:0;text-align:left;flip:x;z-index:237" from="143.3pt,6.1pt" to="146.45pt,10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6" style="position:absolute;left:0;text-align:left;z-index:130" from="260.6pt,10.15pt" to="265.25pt,13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5" style="position:absolute;left:0;text-align:left;z-index:129" from="253.25pt,6.05pt" to="260.6pt,10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50" style="position:absolute;left:0;text-align:left;flip:x y;z-index:114" from="132.05pt,4.35pt" to="137.25pt,8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9" style="position:absolute;left:0;text-align:left;flip:x y;z-index:113" from="137.25pt,8.85pt" to="139.25pt,11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8" style="position:absolute;left:0;text-align:left;flip:x y;z-index:52" from="146.45pt,6.1pt" to="164.45pt,18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5" style="position:absolute;left:0;text-align:left;flip:y;z-index:39" from="168.95pt,6.1pt" to="178.8pt,18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9" style="position:absolute;left:0;text-align:left;z-index:33" from="178.8pt,6.1pt" to="195.7pt,19.8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25" type="#_x0000_t202" style="position:absolute;left:0;text-align:left;margin-left:160.2pt;margin-top:1.9pt;width:2in;height:36pt;z-index:289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:414(30)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9" style="position:absolute;left:0;text-align:left;z-index:133" from="269.15pt,10pt" to="269.85pt,15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8" style="position:absolute;left:0;text-align:left;z-index:132" from="267.65pt,6.2pt" to="269.15pt,10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67" style="position:absolute;left:0;text-align:left;z-index:131" from="265.25pt,2.45pt" to="267.65pt,6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8" style="position:absolute;left:0;text-align:left;flip:x y;z-index:112" from="139.25pt,0" to="140.05pt,3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7" style="position:absolute;left:0;text-align:left;flip:y;z-index:111" from="140.05pt,3.25pt" to="140.05pt,7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6" style="position:absolute;left:0;text-align:left;flip:y;z-index:110" from="139.3pt,7.65pt" to="140.05pt,14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7" style="position:absolute;left:0;text-align:left;flip:y;z-index:51" from="163.45pt,6.75pt" to="164.45pt,8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6" style="position:absolute;left:0;text-align:left;flip:x y;z-index:50" from="163.45pt,8.3pt" to="166.85pt,10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85" style="position:absolute;left:0;text-align:left;flip:x;z-index:49" from="166.85pt,7.35pt" to="168.95pt,10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4" style="position:absolute;left:0;text-align:left;flip:y;z-index:38" from="166.85pt,7.35pt" to="168.95pt,10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3" style="position:absolute;left:0;text-align:left;flip:x y;z-index:37" from="166.85pt,10.95pt" to="177.9pt,19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0" style="position:absolute;left:0;text-align:left;flip:x;z-index:34" from="184.95pt,8.35pt" to="195.7pt,19.9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78" style="position:absolute;left:0;text-align:left;z-index:142" from="319.25pt,11.25pt" to="333.75pt,25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7" style="position:absolute;left:0;text-align:left;flip:y;z-index:141" from="299.45pt,11.25pt" to="319.25pt,24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1" style="position:absolute;left:0;text-align:left;flip:x;z-index:135" from="268.3pt,9.4pt" to="269.95pt,17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0" style="position:absolute;left:0;text-align:left;z-index:134" from="269.85pt,4.35pt" to="269.95pt,9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5" style="position:absolute;left:0;text-align:left;flip:y;z-index:109" from="138.9pt,3.2pt" to="139.3pt,6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4" style="position:absolute;left:0;text-align:left;flip:x y;z-index:108" from="138.9pt,6.7pt" to="138.9pt,8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3" style="position:absolute;left:0;text-align:left;flip:y;z-index:107" from="138.55pt,8.95pt" to="138.9pt,12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0" style="position:absolute;left:0;text-align:left;z-index:104" from="114.85pt,8.35pt" to="135.95pt,13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9" style="position:absolute;left:0;text-align:left;z-index:103" from="107.85pt,8.3pt" to="114.85pt,8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8" style="position:absolute;left:0;text-align:left;flip:y;z-index:102" from="94.65pt,8.3pt" to="107.85pt,10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7" style="position:absolute;left:0;text-align:left;flip:y;z-index:101" from="81.2pt,10.65pt" to="94.65pt,14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5" style="position:absolute;left:0;text-align:left;flip:y;z-index:99" from="231.75pt,1.95pt" to="232.1pt,2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4" style="position:absolute;left:0;text-align:left;flip:x y;z-index:98" from="231.75pt,2.5pt" to="232.25pt,2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3" style="position:absolute;left:0;text-align:left;flip:x;z-index:97" from="232.25pt,2.35pt" to="232.6pt,2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2" style="position:absolute;left:0;text-align:left;z-index:96" from="232.1pt,1.95pt" to="232.6pt,2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2" style="position:absolute;left:0;text-align:left;flip:x;z-index:36" from="177.9pt,4.6pt" to="180.6pt,7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1" style="position:absolute;left:0;text-align:left;flip:x y;z-index:35" from="180.6pt,4.6pt" to="184.95pt,8.4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69" style="position:absolute;left:0;text-align:left;flip:y;z-index:233" from="66.6pt,6.8pt" to="72.95pt,13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2" style="position:absolute;left:0;text-align:left;flip:x;z-index:136" from="262.9pt,6.2pt" to="268.3pt,23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2" style="position:absolute;left:0;text-align:left;flip:y;z-index:106" from="136.9pt,1.15pt" to="138.55pt,1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41" style="position:absolute;left:0;text-align:left;z-index:105" from="135.95pt,1.75pt" to="136.9pt,1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36" style="position:absolute;left:0;text-align:left;flip:y;z-index:100" from="72.95pt,2.7pt" to="81.2pt,6.8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68" style="position:absolute;left:0;text-align:left;flip:y;z-index:232" from="58.6pt,1.65pt" to="66.6pt,10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67" style="position:absolute;left:0;text-align:left;flip:y;z-index:231" from="53.75pt,10.85pt" to="58.6pt,17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0" style="position:absolute;left:0;text-align:left;z-index:144" from="344.3pt,10.9pt" to="356.2pt,18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9" style="position:absolute;left:0;text-align:left;z-index:143" from="333.75pt,2.35pt" to="344.3pt,10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6" style="position:absolute;left:0;text-align:left;flip:y;z-index:140" from="262.7pt,1.1pt" to="299.45pt,24.6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66" style="position:absolute;left:0;text-align:left;flip:y;z-index:230" from="48.7pt,6.3pt" to="53.75pt,16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1" style="position:absolute;left:0;text-align:left;z-index:145" from="356.2pt,6.85pt" to="379.85pt,18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5" style="position:absolute;left:0;text-align:left;z-index:139" from="261.4pt,9pt" to="262.7pt,13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4" style="position:absolute;left:0;text-align:left;z-index:138" from="261.3pt,5.85pt" to="261.4pt,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73" style="position:absolute;left:0;text-align:left;flip:x;z-index:137" from="261.3pt,.6pt" to="262.9pt,5.8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65" style="position:absolute;left:0;text-align:left;flip:y;z-index:229" from="40.65pt,4.6pt" to="48.7pt,15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2" style="position:absolute;left:0;text-align:left;z-index:146" from="379.85pt,6.7pt" to="396.4pt,14.8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64" style="position:absolute;left:0;text-align:left;flip:y;z-index:228" from="28.6pt,3.6pt" to="40.65pt,13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3" style="position:absolute;left:0;text-align:left;z-index:147" from="396.4pt,3.35pt" to="415.4pt,12.7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63" style="position:absolute;left:0;text-align:left;flip:y;z-index:227" from="24.35pt,2.45pt" to="28.6pt,7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62" style="position:absolute;left:0;text-align:left;flip:y;z-index:226" from="18.3pt,7.55pt" to="24.35pt,19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1" style="position:absolute;left:0;text-align:left;flip:x;z-index:195" from="209.8pt,7.4pt" to="219.7pt,15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0" style="position:absolute;left:0;text-align:left;flip:x y;z-index:194" from="219.7pt,7.4pt" to="230.2pt,21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5" style="position:absolute;left:0;text-align:left;z-index:149" from="429.95pt,9.95pt" to="442.75pt,18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4" style="position:absolute;left:0;text-align:left;z-index:148" from="415.4pt,1.2pt" to="429.95pt,9.9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26" type="#_x0000_t202" style="position:absolute;left:0;text-align:left;margin-left:269.7pt;margin-top:5.05pt;width:2in;height:25.6pt;z-index:290;mso-wrap-style:tight" filled="f" stroked="f">
                  <v:textbox style="mso-fit-shape-to-text:t">
                    <w:txbxContent>
                      <w:p w:rsidR="00C14B5C" w:rsidRPr="00B0245B" w:rsidRDefault="00B0245B" w:rsidP="00C14B5C">
                        <w:pPr>
                          <w:jc w:val="center"/>
                          <w:rPr>
                            <w:b/>
                            <w:color w:val="000000"/>
                            <w:sz w:val="32"/>
                            <w:szCs w:val="32"/>
                          </w:rPr>
                        </w:pPr>
                        <w:r w:rsidRPr="00B0245B">
                          <w:rPr>
                            <w:b/>
                            <w:color w:val="000000"/>
                            <w:sz w:val="32"/>
                            <w:szCs w:val="32"/>
                          </w:rPr>
                          <w:t>76:10</w:t>
                        </w:r>
                        <w:r w:rsidR="00C14B5C" w:rsidRPr="00B0245B">
                          <w:rPr>
                            <w:b/>
                            <w:color w:val="000000"/>
                            <w:sz w:val="32"/>
                            <w:szCs w:val="32"/>
                          </w:rPr>
                          <w:t>:083701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61" style="position:absolute;left:0;text-align:left;flip:y;z-index:225" from="14.45pt,7.95pt" to="18.3pt,18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3" style="position:absolute;left:0;text-align:left;flip:x;z-index:197" from="198.35pt,9.65pt" to="205.4pt,26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2" style="position:absolute;left:0;text-align:left;flip:x;z-index:196" from="205.4pt,3.65pt" to="209.8pt,9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9" style="position:absolute;left:0;text-align:left;flip:x y;z-index:193" from="230.2pt,10.35pt" to="236.5pt,18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6" style="position:absolute;left:0;text-align:left;z-index:150" from="442.75pt,7.25pt" to="450.3pt,12.0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60" style="position:absolute;left:0;text-align:left;flip:y;z-index:224" from="11.5pt,6.6pt" to="14.45pt,16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8" style="position:absolute;left:0;text-align:left;flip:x y;z-index:192" from="236.5pt,6.95pt" to="243.15pt,14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7" style="position:absolute;left:0;text-align:left;z-index:151" from="450.3pt,.55pt" to="473.5pt,11.8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59" style="position:absolute;left:0;text-align:left;flip:y;z-index:223" from="10.7pt,4.7pt" to="11.5pt,10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8" style="position:absolute;left:0;text-align:left;flip:x y;z-index:222" from="10.7pt,10.15pt" to="11.65pt,13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5" style="position:absolute;left:0;text-align:left;flip:x;z-index:199" from="188.3pt,10.4pt" to="194.3pt,17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4" style="position:absolute;left:0;text-align:left;flip:x;z-index:198" from="194.3pt,3.9pt" to="198.35pt,10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7" style="position:absolute;left:0;text-align:left;flip:x y;z-index:191" from="243.15pt,2.65pt" to="251.05pt,10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6" style="position:absolute;left:0;text-align:left;flip:x y;z-index:190" from="251.05pt,10.15pt" to="257.7pt,15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0" style="position:absolute;left:0;text-align:left;flip:x;z-index:154" from="477pt,8.1pt" to="491.3pt,37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9" style="position:absolute;left:0;text-align:left;z-index:153" from="490.75pt,7.9pt" to="491.3pt,8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88" style="position:absolute;left:0;text-align:left;z-index:152" from="473.5pt,.3pt" to="490.75pt,7.9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57" style="position:absolute;left:0;text-align:left;flip:x y;z-index:221" from="11.65pt,2.1pt" to="14.85pt,6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6" style="position:absolute;left:0;text-align:left;flip:x y;z-index:220" from="14.85pt,6.1pt" to="19pt,9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5" style="position:absolute;left:0;text-align:left;flip:x y;z-index:219" from="19pt,9.05pt" to="24.2pt,12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6" style="position:absolute;left:0;text-align:left;flip:x;z-index:200" from="182.45pt,6.4pt" to="188.3pt,14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5" style="position:absolute;left:0;text-align:left;flip:y;z-index:189" from="251.95pt,3.7pt" to="257.7pt,22.9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54" style="position:absolute;left:0;text-align:left;flip:x y;z-index:218" from="24.2pt,.9pt" to="35.65pt,6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3" style="position:absolute;left:0;text-align:left;flip:x y;z-index:217" from="35.65pt,6.9pt" to="74.75pt,21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7" style="position:absolute;left:0;text-align:left;flip:x;z-index:201" from="176.7pt,3.3pt" to="182.45pt,11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4" style="position:absolute;left:0;text-align:left;flip:y;z-index:188" from="236.2pt,11.45pt" to="251.95pt,72.6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52" style="position:absolute;left:0;text-align:left;flip:x y;z-index:216" from="74.75pt,9.95pt" to="92.25pt,16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7" style="position:absolute;left:0;text-align:left;flip:x;z-index:211" from="115.45pt,11pt" to="117.45pt,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6" style="position:absolute;left:0;text-align:left;flip:x y;z-index:210" from="117.45pt,11pt" to="125.35pt,18.7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8" style="position:absolute;left:0;text-align:left;flip:x;z-index:202" from="166.45pt,.35pt" to="176.7pt,11.4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1" style="position:absolute;left:0;text-align:left;flip:x;z-index:155" from="469.45pt,2.75pt" to="477pt,18.7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51" style="position:absolute;left:0;text-align:left;flip:x y;z-index:215" from="92.25pt,5.25pt" to="104.25pt,9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50" style="position:absolute;left:0;text-align:left;flip:x;z-index:214" from="104.25pt,9.25pt" to="108.4pt,9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9" style="position:absolute;left:0;text-align:left;flip:x;z-index:213" from="108.4pt,7.65pt" to="112.15pt,9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8" style="position:absolute;left:0;text-align:left;flip:x;z-index:212" from="112.15pt,3.5pt" to="115.45pt,7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5" style="position:absolute;left:0;text-align:left;flip:x y;z-index:209" from="125.35pt,7.25pt" to="132.3pt,11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39" style="position:absolute;left:0;text-align:left;flip:x;z-index:203" from="160.35pt,-.05pt" to="166.45pt,11.8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3" style="position:absolute;left:0;text-align:left;flip:x;z-index:157" from="460.25pt,10.7pt" to="467.15pt,21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2" style="position:absolute;left:0;text-align:left;flip:x;z-index:156" from="467.15pt,7.2pt" to="469.45pt,10.7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44" style="position:absolute;left:0;text-align:left;flip:x y;z-index:208" from="132.3pt,.4pt" to="151.45pt,9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3" style="position:absolute;left:0;text-align:left;flip:x y;z-index:207" from="151.45pt,9.7pt" to="152.9pt,9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2" style="position:absolute;left:0;text-align:left;flip:x;z-index:206" from="152.9pt,8.1pt" to="156.3pt,9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1" style="position:absolute;left:0;text-align:left;flip:x;z-index:205" from="156.3pt,5.05pt" to="158.85pt,8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40" style="position:absolute;left:0;text-align:left;flip:x;z-index:204" from="158.85pt,.3pt" to="160.35pt,5.0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4" style="position:absolute;left:0;text-align:left;flip:x;z-index:158" from="451.6pt,9.8pt" to="460.25pt,22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8" style="position:absolute;left:0;text-align:left;flip:y;z-index:32" from="308.4pt,5.75pt" to="320.8pt,32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0" style="position:absolute;left:0;text-align:left;z-index:24" from="320.8pt,5.75pt" to="331.85pt,12.75pt"/>
              </w:pict>
            </w:r>
          </w:p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18" type="#_x0000_t202" style="position:absolute;left:0;text-align:left;margin-left:248.15pt;margin-top:1.35pt;width:2in;height:36pt;z-index:282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:9913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5" style="position:absolute;left:0;text-align:left;flip:x;z-index:159" from="444.7pt,11pt" to="451.6pt,27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3" style="position:absolute;left:0;text-align:left;flip:x;z-index:27" from="324.65pt,6.85pt" to="328.4pt,16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2" style="position:absolute;left:0;text-align:left;flip:x;z-index:26" from="328.4pt,3.05pt" to="330.7pt,6.8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1" style="position:absolute;left:0;text-align:left;flip:x;z-index:25" from="330.7pt,1.25pt" to="331.85pt,3.05pt"/>
              </w:pict>
            </w:r>
          </w:p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20" type="#_x0000_t202" style="position:absolute;left:0;text-align:left;margin-left:190.35pt;margin-top:5.95pt;width:2in;height:36pt;z-index:284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:9975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7" style="position:absolute;left:0;text-align:left;flip:x y;z-index:31" from="308.4pt,9.4pt" to="311.15pt,17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4" style="position:absolute;left:0;text-align:left;flip:x;z-index:28" from="322.15pt,5.05pt" to="324.65pt,13pt"/>
              </w:pict>
            </w:r>
          </w:p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23" style="position:absolute;left:0;text-align:left;flip:y;z-index:187" from="227.15pt,3.65pt" to="236.2pt,36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6" style="position:absolute;left:0;text-align:left;flip:x;z-index:160" from="438.8pt,4.1pt" to="444.7pt,16.1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9" style="position:absolute;left:0;text-align:left;flip:x y;z-index:43" from="261.1pt,6.3pt" to="262.15pt,7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8" style="position:absolute;left:0;text-align:left;flip:x;z-index:42" from="262.15pt,6.65pt" to="263.6pt,7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7" style="position:absolute;left:0;text-align:left;z-index:41" from="262.5pt,5.2pt" to="263.6pt,6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76" style="position:absolute;left:0;text-align:left;flip:y;z-index:40" from="261.1pt,5.2pt" to="262.5pt,6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6" style="position:absolute;left:0;text-align:left;flip:x y;z-index:30" from="311.15pt,5.85pt" to="317.5pt,9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65" style="position:absolute;left:0;text-align:left;flip:x;z-index:29" from="317.5pt,1.5pt" to="322.15pt,9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59" style="position:absolute;left:0;text-align:left;flip:y;z-index:23" from="333.15pt,3.3pt" to="359.25pt,36.3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56" style="position:absolute;left:0;text-align:left;z-index:20" from="359.25pt,3.3pt" to="374.05pt,14.35pt"/>
              </w:pict>
            </w:r>
          </w:p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417" type="#_x0000_t202" style="position:absolute;left:0;text-align:left;margin-left:281.6pt;margin-top:1.1pt;width:2in;height:36pt;z-index:281;mso-wrap-style:tight" filled="f" stroked="f">
                  <v:textbox style="mso-fit-shape-to-text:t">
                    <w:txbxContent>
                      <w:p w:rsidR="00C14B5C" w:rsidRPr="00C14B5C" w:rsidRDefault="00C14B5C" w:rsidP="00C14B5C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 w:rsidRPr="00C14B5C">
                          <w:rPr>
                            <w:color w:val="000000"/>
                            <w:sz w:val="14"/>
                          </w:rPr>
                          <w:t>:9908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7" style="position:absolute;left:0;text-align:left;flip:x;z-index:161" from="434.8pt,4.65pt" to="438.8pt,13.4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57" style="position:absolute;left:0;text-align:left;flip:x;z-index:21" from="345.55pt,2.85pt" to="374.05pt,34.35pt"/>
              </w:pict>
            </w:r>
          </w:p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299" style="position:absolute;left:0;text-align:left;flip:x;z-index:163" from="424.75pt,7.4pt" to="431.55pt,16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298" style="position:absolute;left:0;text-align:left;flip:x;z-index:162" from="431.55pt,1.9pt" to="434.8pt,7.4pt"/>
              </w:pict>
            </w:r>
          </w:p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22" style="position:absolute;left:0;text-align:left;flip:y;z-index:186" from="224.6pt,2.4pt" to="227.15pt,9.6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21" style="position:absolute;left:0;text-align:left;flip:x y;z-index:185" from="224.6pt,9.6pt" to="225.85pt,1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6" style="position:absolute;left:0;text-align:left;flip:x;z-index:180" from="255.85pt,8.95pt" to="263.85pt,12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5" style="position:absolute;left:0;text-align:left;flip:x;z-index:179" from="263.85pt,7.35pt" to="266.5pt,8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4" style="position:absolute;left:0;text-align:left;flip:x y;z-index:178" from="266.5pt,7.35pt" to="278.1pt,15.1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1" style="position:absolute;left:0;text-align:left;flip:x;z-index:165" from="407.1pt,9.2pt" to="421.45pt,28.6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0" style="position:absolute;left:0;text-align:left;flip:x;z-index:164" from="421.45pt,4.6pt" to="424.75pt,9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158" style="position:absolute;left:0;text-align:left;flip:x y;z-index:22" from="333.15pt,1.85pt" to="345.55pt,11.35pt"/>
              </w:pict>
            </w:r>
          </w:p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20" style="position:absolute;left:0;text-align:left;flip:x y;z-index:184" from="225.85pt,.5pt" to="230.35pt,2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9" style="position:absolute;left:0;text-align:left;flip:x y;z-index:183" from="230.35pt,2.25pt" to="239.3pt,3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8" style="position:absolute;left:0;text-align:left;flip:x y;z-index:182" from="239.3pt,3.3pt" to="249.15pt,3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7" style="position:absolute;left:0;text-align:left;flip:x;z-index:181" from="249.15pt,1.05pt" to="255.85pt,3.7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3" style="position:absolute;left:0;text-align:left;flip:x y;z-index:177" from="278.1pt,3.6pt" to="291.35pt,11.7pt"/>
              </w:pict>
            </w:r>
          </w:p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12" style="position:absolute;left:0;text-align:left;flip:x y;z-index:176" from="291.35pt,.2pt" to="307.2pt,8.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11" style="position:absolute;left:0;text-align:left;flip:x y;z-index:175" from="307.2pt,8.5pt" to="317.6pt,12.2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2" style="position:absolute;left:0;text-align:left;flip:x;z-index:166" from="396.45pt,5.65pt" to="407.1pt,23.5pt"/>
              </w:pict>
            </w:r>
          </w:p>
          <w:p w:rsidR="008A19AA" w:rsidRPr="00693753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10" style="position:absolute;left:0;text-align:left;flip:x y;z-index:174" from="317.6pt,.7pt" to="335.1pt,7.5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9" style="position:absolute;left:0;text-align:left;flip:x y;z-index:173" from="335.1pt,7.55pt" to="348.55pt,12.45pt"/>
              </w:pict>
            </w:r>
          </w:p>
          <w:p w:rsidR="008A19AA" w:rsidRDefault="00BE522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_x0000_s1308" style="position:absolute;left:0;text-align:left;flip:x y;z-index:172" from="348.55pt,.95pt" to="360.2pt,5.2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7" style="position:absolute;left:0;text-align:left;flip:x y;z-index:171" from="360.2pt,5.25pt" to="368.85pt,7.9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6" style="position:absolute;left:0;text-align:left;flip:x y;z-index:170" from="368.85pt,7.9pt" to="375.4pt,9.3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5" style="position:absolute;left:0;text-align:left;flip:x y;z-index:169" from="375.4pt,9.3pt" to="385.6pt,9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4" style="position:absolute;left:0;text-align:left;flip:x;z-index:168" from="385.6pt,7.55pt" to="391.4pt,9.95pt"/>
              </w:pict>
            </w:r>
            <w:r>
              <w:rPr>
                <w:b/>
                <w:noProof/>
                <w:sz w:val="20"/>
                <w:szCs w:val="20"/>
              </w:rPr>
              <w:pict>
                <v:line id="_x0000_s1303" style="position:absolute;left:0;text-align:left;flip:x;z-index:167" from="391.4pt,.5pt" to="396.45pt,7.55pt"/>
              </w:pic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rPr>
                <w:b/>
                <w:sz w:val="20"/>
                <w:szCs w:val="20"/>
              </w:rPr>
            </w:pPr>
          </w:p>
          <w:p w:rsidR="008A19AA" w:rsidRPr="00B0245B" w:rsidRDefault="008A19AA" w:rsidP="00B52667">
            <w:pPr>
              <w:jc w:val="center"/>
              <w:rPr>
                <w:b/>
                <w:sz w:val="20"/>
                <w:szCs w:val="20"/>
              </w:rPr>
            </w:pPr>
            <w:r w:rsidRPr="00B0245B">
              <w:rPr>
                <w:b/>
                <w:sz w:val="20"/>
                <w:szCs w:val="20"/>
              </w:rPr>
              <w:t xml:space="preserve">Масштаб 1: </w:t>
            </w:r>
            <w:r w:rsidR="00C14B5C" w:rsidRPr="00B0245B">
              <w:rPr>
                <w:b/>
                <w:sz w:val="20"/>
                <w:szCs w:val="20"/>
                <w:u w:val="single"/>
              </w:rPr>
              <w:t>4500</w:t>
            </w:r>
          </w:p>
          <w:p w:rsidR="008A19AA" w:rsidRDefault="008A19AA" w:rsidP="00B52667">
            <w:pPr>
              <w:rPr>
                <w:sz w:val="8"/>
              </w:rPr>
            </w:pPr>
          </w:p>
          <w:p w:rsidR="008A19AA" w:rsidRDefault="008A19AA" w:rsidP="00B52667">
            <w:pPr>
              <w:rPr>
                <w:sz w:val="8"/>
              </w:rPr>
            </w:pPr>
          </w:p>
          <w:p w:rsidR="008A19AA" w:rsidRDefault="008A19AA" w:rsidP="00B52667">
            <w:pPr>
              <w:rPr>
                <w:sz w:val="8"/>
              </w:rPr>
            </w:pPr>
          </w:p>
          <w:p w:rsidR="008A19AA" w:rsidRDefault="008A19AA" w:rsidP="00B52667">
            <w:pPr>
              <w:rPr>
                <w:sz w:val="8"/>
                <w:szCs w:val="8"/>
              </w:rPr>
            </w:pPr>
          </w:p>
          <w:p w:rsidR="008A19AA" w:rsidRDefault="008A19AA" w:rsidP="00B52667">
            <w:pPr>
              <w:rPr>
                <w:sz w:val="8"/>
                <w:szCs w:val="8"/>
              </w:rPr>
            </w:pPr>
          </w:p>
          <w:tbl>
            <w:tblPr>
              <w:tblW w:w="998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6"/>
              <w:gridCol w:w="4110"/>
              <w:gridCol w:w="1985"/>
              <w:gridCol w:w="3454"/>
              <w:gridCol w:w="6"/>
            </w:tblGrid>
            <w:tr w:rsidR="008A19AA" w:rsidRPr="004C2A63" w:rsidTr="00B52667">
              <w:trPr>
                <w:gridAfter w:val="1"/>
                <w:wAfter w:w="6" w:type="dxa"/>
                <w:cantSplit/>
              </w:trPr>
              <w:tc>
                <w:tcPr>
                  <w:tcW w:w="9975" w:type="dxa"/>
                  <w:gridSpan w:val="4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8A19AA" w:rsidRPr="004C2A63" w:rsidRDefault="008A19AA" w:rsidP="00B52667">
                  <w:pPr>
                    <w:spacing w:after="120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Условные обозначения: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vAlign w:val="center"/>
                </w:tcPr>
                <w:p w:rsidR="008A19AA" w:rsidRPr="004C2A63" w:rsidRDefault="008A19AA" w:rsidP="00B52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 xml:space="preserve">№ </w:t>
                  </w:r>
                  <w:proofErr w:type="gramStart"/>
                  <w:r w:rsidRPr="004C2A63">
                    <w:rPr>
                      <w:b/>
                      <w:sz w:val="16"/>
                      <w:szCs w:val="16"/>
                    </w:rPr>
                    <w:t>п</w:t>
                  </w:r>
                  <w:proofErr w:type="gramEnd"/>
                  <w:r w:rsidRPr="004C2A63">
                    <w:rPr>
                      <w:b/>
                      <w:sz w:val="16"/>
                      <w:szCs w:val="16"/>
                    </w:rPr>
                    <w:t>/п</w:t>
                  </w:r>
                </w:p>
              </w:tc>
              <w:tc>
                <w:tcPr>
                  <w:tcW w:w="4110" w:type="dxa"/>
                  <w:vAlign w:val="center"/>
                </w:tcPr>
                <w:p w:rsidR="008A19AA" w:rsidRPr="004C2A63" w:rsidRDefault="008A19AA" w:rsidP="00B52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Название условного знака</w:t>
                  </w:r>
                </w:p>
              </w:tc>
              <w:tc>
                <w:tcPr>
                  <w:tcW w:w="1985" w:type="dxa"/>
                  <w:vAlign w:val="center"/>
                </w:tcPr>
                <w:p w:rsidR="008A19AA" w:rsidRPr="004C2A63" w:rsidRDefault="008A19AA" w:rsidP="00B52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Изображение</w:t>
                  </w:r>
                </w:p>
              </w:tc>
              <w:tc>
                <w:tcPr>
                  <w:tcW w:w="3460" w:type="dxa"/>
                  <w:gridSpan w:val="2"/>
                  <w:vAlign w:val="center"/>
                </w:tcPr>
                <w:p w:rsidR="008A19AA" w:rsidRPr="004C2A63" w:rsidRDefault="008A19AA" w:rsidP="00B52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Описание изображения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vAlign w:val="center"/>
                </w:tcPr>
                <w:p w:rsidR="008A19AA" w:rsidRPr="004C2A63" w:rsidRDefault="008A19AA" w:rsidP="00B52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110" w:type="dxa"/>
                  <w:vAlign w:val="center"/>
                </w:tcPr>
                <w:p w:rsidR="008A19AA" w:rsidRPr="004C2A63" w:rsidRDefault="008A19AA" w:rsidP="00B52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85" w:type="dxa"/>
                  <w:vAlign w:val="center"/>
                </w:tcPr>
                <w:p w:rsidR="008A19AA" w:rsidRPr="004C2A63" w:rsidRDefault="008A19AA" w:rsidP="00B52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460" w:type="dxa"/>
                  <w:gridSpan w:val="2"/>
                  <w:vAlign w:val="center"/>
                </w:tcPr>
                <w:p w:rsidR="008A19AA" w:rsidRPr="004C2A63" w:rsidRDefault="008A19AA" w:rsidP="00B52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4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110" w:type="dxa"/>
                  <w:tcBorders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Земельный участок</w:t>
                  </w:r>
                  <w:r w:rsidRPr="004C2A63">
                    <w:rPr>
                      <w:sz w:val="16"/>
                      <w:szCs w:val="16"/>
                    </w:rPr>
                    <w:t>, размеры которого могут быть переданы в масштабе разделов графической части</w:t>
                  </w: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_x0000_s1146" style="position:absolute;left:0;text-align:left;margin-left:33pt;margin-top:-.4pt;width:28.05pt;height:17.8pt;z-index:19;mso-position-horizontal-relative:text;mso-position-vertical-relative:text" coordorigin="7039,2773" coordsize="561,356">
                        <v:line id="_x0000_s1147" style="position:absolute;flip:x y" from="7124,3100" to="7541,3100">
                          <v:stroke dashstyle="dash"/>
                        </v:line>
                        <v:line id="_x0000_s1148" style="position:absolute;flip:x" from="7132,2833" to="7541,2858">
                          <v:stroke dashstyle="dash"/>
                        </v:line>
                        <v:line id="_x0000_s1149" style="position:absolute" from="7541,2833" to="7562,3081"/>
                        <v:line id="_x0000_s1150" style="position:absolute;flip:x" from="7099,2918" to="7099,3044">
                          <v:stroke dashstyle="dash"/>
                        </v:line>
                        <v:oval id="_x0000_s1151" style="position:absolute;left:7047;top:2833;width:85;height:85" fillcolor="none">
                          <v:fill opacity="0" color2="fill darken(118)" rotate="t" method="linear sigma" focus="100%" type="gradient"/>
                        </v:oval>
                        <v:oval id="_x0000_s1152" style="position:absolute;left:7495;top:2773;width:85;height:85" fillcolor="black">
                          <v:fill color2="fill darken(118)" rotate="t" method="linear sigma" focus="100%" type="gradient"/>
                        </v:oval>
                        <v:oval id="_x0000_s1153" style="position:absolute;left:7515;top:3043;width:85;height:85" fillcolor="black">
                          <v:fill color2="fill darken(118)" rotate="t" method="linear sigma" focus="100%" type="gradient"/>
                        </v:oval>
                        <v:oval id="_x0000_s1154" style="position:absolute;left:7039;top:3044;width:85;height:85" fillcolor="none">
                          <v:fill opacity="0" color2="fill darken(118)" rotate="t" method="linear sigma" focus="100%" type="gradient"/>
                        </v:oval>
                        <w10:anchorlock/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для изображения применяются условные знаки №3, №4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110" w:type="dxa"/>
                  <w:tcBorders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Земельный участок</w:t>
                  </w:r>
                  <w:r w:rsidRPr="004C2A63">
                    <w:rPr>
                      <w:sz w:val="16"/>
                      <w:szCs w:val="16"/>
                    </w:rPr>
                    <w:t>, размеры которого не могут быть переданы в масштабе разделов графической части</w:t>
                  </w:r>
                  <w:proofErr w:type="gramStart"/>
                  <w:r w:rsidRPr="004C2A63">
                    <w:rPr>
                      <w:sz w:val="16"/>
                      <w:szCs w:val="16"/>
                      <w:vertAlign w:val="superscript"/>
                    </w:rPr>
                    <w:t>1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1985" w:type="dxa"/>
                  <w:tcBorders>
                    <w:bottom w:val="nil"/>
                  </w:tcBorders>
                </w:tcPr>
                <w:p w:rsidR="008A19AA" w:rsidRPr="004C2A63" w:rsidRDefault="008A19AA" w:rsidP="00B52667">
                  <w:pPr>
                    <w:rPr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а) земельный участок,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границе которого достаточны для определения ее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rect id="_x0000_s1455" style="width:8.5pt;height:8.5pt;mso-left-percent:-10001;mso-top-percent:-10001;mso-position-horizontal:absolute;mso-position-horizontal-relative:char;mso-position-vertical:absolute;mso-position-vertical-relative:line;mso-left-percent:-10001;mso-top-percent:-10001" fillcolor="black">
                        <w10:wrap type="none"/>
                        <w10:anchorlock/>
                      </v:rect>
                    </w:pict>
                  </w:r>
                </w:p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 черного цвета с длиной стороны 3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б) земельный участок,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границе которого недостаточны для определения ее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rect id="_x0000_s1454" style="width:8.5pt;height:8.5pt;mso-left-percent:-10001;mso-top-percent:-10001;mso-position-horizontal:absolute;mso-position-horizontal-relative:char;mso-position-vertical:absolute;mso-position-vertical-relative:line;mso-left-percent:-10001;mso-top-percent:-10001"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 с длиной стороны 3 мм, очерченный линией черного цвета, толщиной 0,2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в) ранее учтенный земельный участок, представляющий собой единое землепользование с преобладанием обособленных участков,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границах которых достаточны для определения их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_x0000_s1117" style="position:absolute;left:0;text-align:left;margin-left:22.45pt;margin-top:10.85pt;width:55.45pt;height:5.65pt;z-index:14;mso-position-horizontal-relative:text;mso-position-vertical-relative:text" coordorigin="6262,3309" coordsize="1109,113">
                        <v:group id="_x0000_s1118" style="position:absolute;left:6594;top:3309;width:332;height:113" coordorigin="6262,3309" coordsize="332,113">
                          <v:line id="_x0000_s1119" style="position:absolute;flip:x" from="6371,3363" to="6594,3363"/>
                          <v:rect id="_x0000_s1120" style="position:absolute;left:6262;top:3309;width:113;height:113" fillcolor="black"/>
                        </v:group>
                        <v:group id="_x0000_s1121" style="position:absolute;left:6926;top:3309;width:332;height:113" coordorigin="6262,3309" coordsize="332,113">
                          <v:line id="_x0000_s1122" style="position:absolute;flip:x" from="6371,3363" to="6594,3363"/>
                          <v:rect id="_x0000_s1123" style="position:absolute;left:6262;top:3309;width:113;height:113" fillcolor="black"/>
                        </v:group>
                        <v:line id="_x0000_s1124" style="position:absolute;flip:x" from="6371,3363" to="6594,3363"/>
                        <v:rect id="_x0000_s1125" style="position:absolute;left:6262;top:3309;width:113;height:113" fillcolor="black"/>
                        <v:rect id="_x0000_s1126" style="position:absolute;left:7258;top:3309;width:113;height:113" fillcolor="black"/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квадраты черного цвета с длиной стороны 2 мм, соединенные штрихами черного цвета, толщиной 0,2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г) ранее учтенный земельный участок, представляющий собой единое землепользование с преобладанием обособленных участков,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границах которых недостаточны для определения их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_x0000_s1127" style="position:absolute;left:0;text-align:left;margin-left:21.6pt;margin-top:10.85pt;width:55.45pt;height:5.65pt;z-index:15;mso-position-horizontal-relative:text;mso-position-vertical-relative:text" coordorigin="6262,3309" coordsize="1109,113">
                        <v:group id="_x0000_s1128" style="position:absolute;left:6594;top:3309;width:332;height:113" coordorigin="6262,3309" coordsize="332,113">
                          <v:line id="_x0000_s1129" style="position:absolute;flip:x" from="6371,3363" to="6594,3363"/>
                          <v:rect id="_x0000_s1130" style="position:absolute;left:6262;top:3309;width:113;height:113" filled="f" fillcolor="black"/>
                        </v:group>
                        <v:group id="_x0000_s1131" style="position:absolute;left:6926;top:3309;width:332;height:113" coordorigin="6262,3309" coordsize="332,113">
                          <v:line id="_x0000_s1132" style="position:absolute;flip:x" from="6371,3363" to="6594,3363"/>
                          <v:rect id="_x0000_s1133" style="position:absolute;left:6262;top:3309;width:113;height:113" filled="f" fillcolor="black"/>
                        </v:group>
                        <v:line id="_x0000_s1134" style="position:absolute;flip:x" from="6371,3363" to="6594,3363"/>
                        <v:rect id="_x0000_s1135" style="position:absolute;left:6262;top:3309;width:113;height:113" filled="f" fillcolor="black"/>
                        <v:rect id="_x0000_s1136" style="position:absolute;left:7258;top:3309;width:113;height:113" filled="f" fillcolor="black"/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квадраты с длиной стороны 2 мм, очерченные линией черного цвета, толщиной 0,2 мм, соединенные штрихами черного цвета, толщиной 0,2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д) ранее учтенный земельный участок, представляющий собой единое землепользование с преобладанием условных участков,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границах которых достаточны для определения их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rPr>
                      <w:sz w:val="16"/>
                      <w:szCs w:val="16"/>
                    </w:rPr>
                  </w:pPr>
                </w:p>
                <w:p w:rsidR="008A19AA" w:rsidRPr="004C2A63" w:rsidRDefault="00BE5222" w:rsidP="00B52667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line id="_x0000_s1453" style="flip:x;mso-left-percent:-10001;mso-top-percent:-10001;mso-position-horizontal:absolute;mso-position-horizontal-relative:char;mso-position-vertical:absolute;mso-position-vertical-relative:line;mso-left-percent:-10001;mso-top-percent:-10001" from="0,0" to="65.8pt,0" strokeweight="3pt">
                        <v:stroke linestyle="thinThin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сплошные параллельные линии толщиной 0,2 мм и расстоянием между ними 1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е) ранее учтенный земельный участок, представляющий собой единое землепользование с преобладанием условных участков,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границах которых недостаточны для определения их положения на местности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rPr>
                      <w:sz w:val="16"/>
                      <w:szCs w:val="16"/>
                    </w:rPr>
                  </w:pPr>
                </w:p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line id="_x0000_s1452" style="flip:y;mso-left-percent:-10001;mso-top-percent:-10001;mso-position-horizontal:absolute;mso-position-horizontal-relative:char;mso-position-vertical:absolute;mso-position-vertical-relative:line;mso-left-percent:-10001;mso-top-percent:-10001" from="0,0" to="66.3pt,0" strokeweight="3pt">
                        <v:stroke dashstyle="1 1" linestyle="thinThin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пунктирные параллельные линии с расстоянием между ними 1 мм. Интервал между штрихами – 1 мм, длина штриха – 2 мм, толщина – 0,2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Часть границы: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а) существующая часть границы, имеющиеся в ГКН сведения о которой достаточны для определения ее местоположения;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line id="_x0000_s1451" style="flip:y;mso-left-percent:-10001;mso-top-percent:-10001;mso-position-horizontal:absolute;mso-position-horizontal-relative:char;mso-position-vertical:absolute;mso-position-vertical-relative:line;mso-left-percent:-10001;mso-top-percent:-10001" from="0,0" to="67.15pt,0"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линия черного цвета, толщиной 0,2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б) вновь образованная часть границы, сведения о которой достаточны для определения ее местоположения;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line id="_x0000_s1450" style="flip:y;mso-left-percent:-10001;mso-top-percent:-10001;mso-position-horizontal:absolute;mso-position-horizontal-relative:char;mso-position-vertical:absolute;mso-position-vertical-relative:line;mso-left-percent:-10001;mso-top-percent:-10001" from="0,0" to="67.15pt,0" strokecolor="red"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линия красного цвета, толщиной 0,2 мм (допускается линия черного цвета, выделенная маркером красного цвета, шириной до 3 мм)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в) существующая часть границы, имеющиеся в ГКН сведения о которой недостаточны для определения ее местоположения;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line id="_x0000_s1449" style="flip:x;mso-left-percent:-10001;mso-top-percent:-10001;mso-position-horizontal:absolute;mso-position-horizontal-relative:char;mso-position-vertical:absolute;mso-position-vertical-relative:line;mso-left-percent:-10001;mso-top-percent:-10001" from="0,0" to="67.25pt,0">
                        <v:stroke dashstyle="longDash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пунктирная линия черного цвета, толщиной 0,2 мм, длиной штриха 2 мм и интервалом между штрихами 1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г) вновь образованная часть границы, сведения о которой недостаточны для определения ее местоположения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line id="_x0000_s1448" style="flip:x;mso-left-percent:-10001;mso-top-percent:-10001;mso-position-horizontal:absolute;mso-position-horizontal-relative:char;mso-position-vertical:absolute;mso-position-vertical-relative:line;mso-left-percent:-10001;mso-top-percent:-10001" from="0,0" to="67.35pt,0" strokecolor="red">
                        <v:stroke dashstyle="longDash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пунктирная линия красного цвета, толщиной 0,2 мм, длиной штриха 2 мм и интервалом между штрихами 1 мм (допускается линия черного цвета, выделенная маркером красного цвета, шириной до 3 мм)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Характерная точка границы: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а) характерная точка границы, сведения о которой не позволяют однозначно определить ее положение на местности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oval id="_x0000_s1447" style="width:4.25pt;height:4.25pt;mso-left-percent:-10001;mso-top-percent:-10001;mso-position-horizontal:absolute;mso-position-horizontal-relative:char;mso-position-vertical:absolute;mso-position-vertical-relative:line;mso-left-percent:-10001;mso-top-percent:-10001">
                        <w10:wrap type="none"/>
                        <w10:anchorlock/>
                      </v:oval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окружность диаметром 1,5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б) характерная точка границы, сведения о которой позволяют однозначно определить ее положение на местности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oval id="_x0000_s1446" style="width:4.25pt;height:4.25pt;mso-left-percent:-10001;mso-top-percent:-10001;mso-position-horizontal:absolute;mso-position-horizontal-relative:char;mso-position-vertical:absolute;mso-position-vertical-relative:line;mso-left-percent:-10001;mso-top-percent:-10001" fillcolor="black">
                        <w10:wrap type="none"/>
                        <w10:anchorlock/>
                      </v:oval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круг черного цвета диаметром 1,5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Пункт геодезической основы: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а) пункт государственной геодезической сети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_x0000_s1137" style="position:absolute;left:0;text-align:left;margin-left:41.95pt;margin-top:2.4pt;width:8.5pt;height:8.5pt;z-index:16;mso-position-horizontal-relative:text;mso-position-vertical-relative:text" coordorigin="5831,5884" coordsize="170,170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138" type="#_x0000_t5" style="position:absolute;left:5831;top:5884;width:170;height:170"/>
                        <v:oval id="_x0000_s1139" style="position:absolute;left:5903;top:5974;width:28;height:28" fillcolor="black">
                          <v:fill color2="fill darken(118)" rotate="t" method="linear sigma" focus="100%" type="gradient"/>
                        </v:oval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равносторонний треугольник со стороной 3,0 мм с точкой внутри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б) пункт опорной межевой сети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_x0000_s1140" style="position:absolute;left:0;text-align:left;margin-left:42.95pt;margin-top:.55pt;width:5.65pt;height:5.65pt;z-index:17;mso-position-horizontal-relative:text;mso-position-vertical-relative:text" coordorigin="6314,5187" coordsize="170,170">
                        <v:rect id="_x0000_s1141" style="position:absolute;left:6314;top:5187;width:170;height:170"/>
                        <v:oval id="_x0000_s1142" style="position:absolute;left:6382;top:5257;width:28;height:28" fillcolor="black">
                          <v:fill color2="fill darken(118)" rotate="t" method="linear sigma" focus="100%" type="gradient"/>
                        </v:oval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 со стороной 2,0 мм с точкой внутри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Точка съемочного обоснования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_x0000_s1143" style="position:absolute;left:0;text-align:left;margin-left:44.45pt;margin-top:3.85pt;width:2.85pt;height:2.85pt;z-index:18;mso-position-horizontal-relative:text;mso-position-vertical-relative:text" coordorigin="6125,5701" coordsize="57,57">
                        <v:oval id="_x0000_s1144" style="position:absolute;left:6125;top:5701;width:57;height:57"/>
                        <v:oval id="_x0000_s1145" style="position:absolute;left:6148;top:5725;width:6;height:6" fillcolor="black">
                          <v:fill color2="fill darken(118)" rotate="t" method="linear sigma" focus="100%" type="gradient"/>
                        </v:oval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окружность диаметром 1, мм с точкой внутри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Направления геодезических построений при создании съемочного обоснования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line id="_x0000_s1445" style="flip:y;mso-left-percent:-10001;mso-top-percent:-10001;mso-position-horizontal:absolute;mso-position-horizontal-relative:char;mso-position-vertical:absolute;mso-position-vertical-relative:line;mso-left-percent:-10001;mso-top-percent:-10001" from="0,0" to="67.15pt,0" strokeweight="1.25pt"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линия черного цвета толщиной 0,5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Направления геодезических построений при определении координат характерных точек границ земельного участка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BE5222" w:rsidP="00B5266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  <w:r>
                    <w:rPr>
                      <w:sz w:val="16"/>
                      <w:szCs w:val="16"/>
                    </w:rPr>
                    <w:pict>
                      <v:line id="_x0000_s1444" style="flip:y;mso-left-percent:-10001;mso-top-percent:-10001;mso-position-horizontal:absolute;mso-position-horizontal-relative:char;mso-position-vertical:absolute;mso-position-vertical-relative:line;mso-left-percent:-10001;mso-top-percent:-10001" from="0,0" to="67.15pt,0">
                        <v:stroke startarrow="block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линия черного цвета со стрелкой толщиной 0,2 мм</w:t>
                  </w:r>
                </w:p>
              </w:tc>
            </w:tr>
            <w:tr w:rsidR="008A19AA" w:rsidRPr="004C2A63" w:rsidTr="00B52667">
              <w:trPr>
                <w:cantSplit/>
              </w:trPr>
              <w:tc>
                <w:tcPr>
                  <w:tcW w:w="9981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8A19AA" w:rsidRPr="004C2A63" w:rsidRDefault="008A19AA" w:rsidP="00B52667">
                  <w:pPr>
                    <w:jc w:val="both"/>
                    <w:rPr>
                      <w:sz w:val="4"/>
                      <w:szCs w:val="4"/>
                    </w:rPr>
                  </w:pPr>
                  <w:r w:rsidRPr="004C2A63">
                    <w:rPr>
                      <w:sz w:val="4"/>
                      <w:szCs w:val="4"/>
                    </w:rPr>
                    <w:t>______________________________________________________________________________________</w:t>
                  </w:r>
                </w:p>
                <w:p w:rsidR="008A19AA" w:rsidRPr="004C2A63" w:rsidRDefault="008A19AA" w:rsidP="00B52667">
                  <w:pPr>
                    <w:jc w:val="both"/>
                    <w:rPr>
                      <w:sz w:val="16"/>
                      <w:szCs w:val="16"/>
                      <w:vertAlign w:val="superscript"/>
                    </w:rPr>
                  </w:pPr>
                  <w:r w:rsidRPr="004C2A63">
                    <w:rPr>
                      <w:sz w:val="16"/>
                      <w:szCs w:val="16"/>
                      <w:vertAlign w:val="superscript"/>
                    </w:rPr>
                    <w:t>1</w:t>
                  </w:r>
                  <w:proofErr w:type="gramStart"/>
                  <w:r w:rsidRPr="004C2A63">
                    <w:rPr>
                      <w:sz w:val="16"/>
                      <w:szCs w:val="16"/>
                      <w:vertAlign w:val="superscript"/>
                    </w:rPr>
                    <w:t xml:space="preserve"> </w:t>
                  </w:r>
                  <w:r w:rsidRPr="004C2A63">
                    <w:rPr>
                      <w:sz w:val="16"/>
                      <w:szCs w:val="16"/>
                    </w:rPr>
                    <w:t>Д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>ля обозначения образуемых земельных участков, размеры которых не могут быть переданы в масштабе разделов графической части, применяются условные знаки №2 (а, б), выполненные красным цветом (допускается знак, выполненный черным цветом, выделять маркером красного цвета)</w:t>
                  </w:r>
                </w:p>
              </w:tc>
            </w:tr>
          </w:tbl>
          <w:p w:rsidR="008A19AA" w:rsidRDefault="008A19AA" w:rsidP="00B52667"/>
          <w:p w:rsidR="008A19AA" w:rsidRPr="004C2A63" w:rsidRDefault="008A19AA" w:rsidP="00B52667"/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C14B5C">
      <w:footerReference w:type="even" r:id="rId10"/>
      <w:footerReference w:type="default" r:id="rId11"/>
      <w:pgSz w:w="11906" w:h="16838" w:code="9"/>
      <w:pgMar w:top="1134" w:right="1113" w:bottom="1134" w:left="1134" w:header="709" w:footer="709" w:gutter="0"/>
      <w:pgNumType w:start="5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222" w:rsidRDefault="00BE5222">
      <w:r>
        <w:separator/>
      </w:r>
    </w:p>
  </w:endnote>
  <w:endnote w:type="continuationSeparator" w:id="0">
    <w:p w:rsidR="00BE5222" w:rsidRDefault="00BE5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8D51C3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8D51C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8D51C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222" w:rsidRDefault="00BE5222">
      <w:r>
        <w:separator/>
      </w:r>
    </w:p>
  </w:footnote>
  <w:footnote w:type="continuationSeparator" w:id="0">
    <w:p w:rsidR="00BE5222" w:rsidRDefault="00BE5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408A"/>
    <w:rsid w:val="00042F3B"/>
    <w:rsid w:val="0007437B"/>
    <w:rsid w:val="000C1836"/>
    <w:rsid w:val="000C6E39"/>
    <w:rsid w:val="000D59F8"/>
    <w:rsid w:val="000E0AF3"/>
    <w:rsid w:val="000E54D2"/>
    <w:rsid w:val="000E56A9"/>
    <w:rsid w:val="000E6177"/>
    <w:rsid w:val="001200D0"/>
    <w:rsid w:val="00122D6B"/>
    <w:rsid w:val="001556B0"/>
    <w:rsid w:val="00170DEB"/>
    <w:rsid w:val="001A6411"/>
    <w:rsid w:val="001A7A22"/>
    <w:rsid w:val="001B408A"/>
    <w:rsid w:val="001C3AD5"/>
    <w:rsid w:val="001C6FA3"/>
    <w:rsid w:val="001D1BAD"/>
    <w:rsid w:val="00202AB9"/>
    <w:rsid w:val="00235B59"/>
    <w:rsid w:val="00256C72"/>
    <w:rsid w:val="002772FC"/>
    <w:rsid w:val="00281DA4"/>
    <w:rsid w:val="002C09BF"/>
    <w:rsid w:val="002E3FCA"/>
    <w:rsid w:val="002E69BF"/>
    <w:rsid w:val="003129C3"/>
    <w:rsid w:val="00335943"/>
    <w:rsid w:val="00335B15"/>
    <w:rsid w:val="00344870"/>
    <w:rsid w:val="003549A0"/>
    <w:rsid w:val="003822E8"/>
    <w:rsid w:val="0038624B"/>
    <w:rsid w:val="003A159D"/>
    <w:rsid w:val="003C627B"/>
    <w:rsid w:val="003F3DBA"/>
    <w:rsid w:val="003F7F20"/>
    <w:rsid w:val="0040456D"/>
    <w:rsid w:val="004179A5"/>
    <w:rsid w:val="00432044"/>
    <w:rsid w:val="004951A1"/>
    <w:rsid w:val="004C2A63"/>
    <w:rsid w:val="0052778D"/>
    <w:rsid w:val="0054169C"/>
    <w:rsid w:val="005637F9"/>
    <w:rsid w:val="00563CC4"/>
    <w:rsid w:val="00576B2C"/>
    <w:rsid w:val="00583DAE"/>
    <w:rsid w:val="00596163"/>
    <w:rsid w:val="005B4876"/>
    <w:rsid w:val="005B77DD"/>
    <w:rsid w:val="005D6991"/>
    <w:rsid w:val="00606548"/>
    <w:rsid w:val="006151C2"/>
    <w:rsid w:val="006731FF"/>
    <w:rsid w:val="00693753"/>
    <w:rsid w:val="006A0AC3"/>
    <w:rsid w:val="006A16E6"/>
    <w:rsid w:val="006A750A"/>
    <w:rsid w:val="006B7EAA"/>
    <w:rsid w:val="006C1AA7"/>
    <w:rsid w:val="0071241E"/>
    <w:rsid w:val="00724B44"/>
    <w:rsid w:val="00732DEE"/>
    <w:rsid w:val="007915B4"/>
    <w:rsid w:val="007B1A3F"/>
    <w:rsid w:val="007B21FA"/>
    <w:rsid w:val="007D4C30"/>
    <w:rsid w:val="007E1B10"/>
    <w:rsid w:val="00835B1C"/>
    <w:rsid w:val="00836A1B"/>
    <w:rsid w:val="008A19AA"/>
    <w:rsid w:val="008B4695"/>
    <w:rsid w:val="008D51C3"/>
    <w:rsid w:val="00912984"/>
    <w:rsid w:val="00914FCC"/>
    <w:rsid w:val="00920541"/>
    <w:rsid w:val="00926792"/>
    <w:rsid w:val="009543C0"/>
    <w:rsid w:val="009922D3"/>
    <w:rsid w:val="0099366D"/>
    <w:rsid w:val="009A0C27"/>
    <w:rsid w:val="009E4B76"/>
    <w:rsid w:val="009F3C61"/>
    <w:rsid w:val="00A032C8"/>
    <w:rsid w:val="00A118A7"/>
    <w:rsid w:val="00A5565F"/>
    <w:rsid w:val="00A6292B"/>
    <w:rsid w:val="00AB0A4F"/>
    <w:rsid w:val="00AD0B32"/>
    <w:rsid w:val="00B0245B"/>
    <w:rsid w:val="00B04E98"/>
    <w:rsid w:val="00B31482"/>
    <w:rsid w:val="00B4125C"/>
    <w:rsid w:val="00B443F2"/>
    <w:rsid w:val="00B517EC"/>
    <w:rsid w:val="00B52667"/>
    <w:rsid w:val="00B5433D"/>
    <w:rsid w:val="00B90700"/>
    <w:rsid w:val="00BC234A"/>
    <w:rsid w:val="00BD188A"/>
    <w:rsid w:val="00BE1C64"/>
    <w:rsid w:val="00BE5222"/>
    <w:rsid w:val="00BF382A"/>
    <w:rsid w:val="00C03AC4"/>
    <w:rsid w:val="00C14B5C"/>
    <w:rsid w:val="00C30323"/>
    <w:rsid w:val="00C54B37"/>
    <w:rsid w:val="00C826C4"/>
    <w:rsid w:val="00C924DD"/>
    <w:rsid w:val="00CB7982"/>
    <w:rsid w:val="00CB7D92"/>
    <w:rsid w:val="00CC4C2B"/>
    <w:rsid w:val="00CF75EF"/>
    <w:rsid w:val="00D00B35"/>
    <w:rsid w:val="00D15297"/>
    <w:rsid w:val="00D31A86"/>
    <w:rsid w:val="00D42EF9"/>
    <w:rsid w:val="00D4425F"/>
    <w:rsid w:val="00D65BF5"/>
    <w:rsid w:val="00DA3B4D"/>
    <w:rsid w:val="00DC3827"/>
    <w:rsid w:val="00DF6A6C"/>
    <w:rsid w:val="00DF7293"/>
    <w:rsid w:val="00E24D8E"/>
    <w:rsid w:val="00E34A2D"/>
    <w:rsid w:val="00E47F16"/>
    <w:rsid w:val="00E55143"/>
    <w:rsid w:val="00E8672D"/>
    <w:rsid w:val="00EB0B42"/>
    <w:rsid w:val="00EE1FBE"/>
    <w:rsid w:val="00EE2C78"/>
    <w:rsid w:val="00EE2F2B"/>
    <w:rsid w:val="00F01E8A"/>
    <w:rsid w:val="00F07C00"/>
    <w:rsid w:val="00F24418"/>
    <w:rsid w:val="00F403D5"/>
    <w:rsid w:val="00F5434E"/>
    <w:rsid w:val="00F550FD"/>
    <w:rsid w:val="00F969E1"/>
    <w:rsid w:val="00FC48B8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1</TotalTime>
  <Pages>3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Админ</dc:creator>
  <cp:lastModifiedBy>Коковашина Ольга</cp:lastModifiedBy>
  <cp:revision>2</cp:revision>
  <cp:lastPrinted>2017-07-24T12:27:00Z</cp:lastPrinted>
  <dcterms:created xsi:type="dcterms:W3CDTF">2017-08-02T05:51:00Z</dcterms:created>
  <dcterms:modified xsi:type="dcterms:W3CDTF">2017-08-02T05:51:00Z</dcterms:modified>
</cp:coreProperties>
</file>