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9F8" w:rsidRDefault="000D59F8">
      <w:pPr>
        <w:rPr>
          <w:sz w:val="2"/>
        </w:rPr>
      </w:pPr>
    </w:p>
    <w:p w:rsidR="00BD391B" w:rsidRPr="00B04E98" w:rsidRDefault="00BD391B" w:rsidP="00BD391B">
      <w:pPr>
        <w:ind w:left="1985"/>
        <w:jc w:val="center"/>
      </w:pPr>
      <w:r w:rsidRPr="00B04E98">
        <w:t>Утверждена</w:t>
      </w:r>
    </w:p>
    <w:p w:rsidR="00BD391B" w:rsidRPr="00B04E98" w:rsidRDefault="00BD391B" w:rsidP="00BD391B">
      <w:pPr>
        <w:ind w:left="1985"/>
        <w:jc w:val="center"/>
      </w:pPr>
      <w:r>
        <w:rPr>
          <w:u w:val="single"/>
        </w:rPr>
        <w:t xml:space="preserve">Постановлением администрации Первомайского муниципального района Ярославской области </w:t>
      </w:r>
    </w:p>
    <w:p w:rsidR="00BD391B" w:rsidRPr="00B04E98" w:rsidRDefault="00BD391B" w:rsidP="00BD391B">
      <w:pPr>
        <w:ind w:left="1985"/>
        <w:jc w:val="center"/>
      </w:pPr>
      <w:r w:rsidRPr="00B04E98">
        <w:t>(наименование документа об утверждении, включая наименования органов государственной власти или органов местного самоуправления, принявших решение об утверждении схемы или подписавших соглашение о перераспределении земельных участков)</w:t>
      </w:r>
    </w:p>
    <w:p w:rsidR="00BD391B" w:rsidRPr="00B04E98" w:rsidRDefault="00BD391B" w:rsidP="00BD391B">
      <w:pPr>
        <w:ind w:left="1985"/>
        <w:rPr>
          <w:u w:val="single"/>
        </w:rPr>
      </w:pPr>
      <w:r w:rsidRPr="00B04E98">
        <w:t xml:space="preserve">от </w:t>
      </w:r>
      <w:r>
        <w:t xml:space="preserve">«___»__________________2017 г. </w:t>
      </w:r>
      <w:r w:rsidRPr="00B04E98">
        <w:t xml:space="preserve"> № </w:t>
      </w:r>
      <w:r>
        <w:t>_____</w:t>
      </w:r>
    </w:p>
    <w:p w:rsidR="00BD391B" w:rsidRDefault="00BD391B" w:rsidP="00BD391B">
      <w:pPr>
        <w:ind w:left="1985"/>
        <w:rPr>
          <w:sz w:val="20"/>
          <w:szCs w:val="20"/>
          <w:u w:val="single"/>
        </w:rPr>
      </w:pPr>
    </w:p>
    <w:p w:rsidR="00BD391B" w:rsidRDefault="00BD391B" w:rsidP="00BD391B">
      <w:pPr>
        <w:ind w:left="1985"/>
        <w:rPr>
          <w:sz w:val="20"/>
          <w:szCs w:val="20"/>
          <w:u w:val="single"/>
        </w:rPr>
      </w:pPr>
    </w:p>
    <w:p w:rsidR="00BD391B" w:rsidRDefault="00BD391B" w:rsidP="00BD391B">
      <w:pPr>
        <w:jc w:val="center"/>
        <w:rPr>
          <w:b/>
        </w:rPr>
      </w:pPr>
      <w:r>
        <w:rPr>
          <w:b/>
        </w:rPr>
        <w:t>Схема расположения</w:t>
      </w:r>
      <w:r w:rsidRPr="00693753">
        <w:rPr>
          <w:b/>
        </w:rPr>
        <w:t xml:space="preserve"> земельн</w:t>
      </w:r>
      <w:r>
        <w:rPr>
          <w:b/>
        </w:rPr>
        <w:t>ого</w:t>
      </w:r>
      <w:r w:rsidRPr="00693753">
        <w:rPr>
          <w:b/>
        </w:rPr>
        <w:t xml:space="preserve"> участк</w:t>
      </w:r>
      <w:r>
        <w:rPr>
          <w:b/>
        </w:rPr>
        <w:t>а или</w:t>
      </w:r>
      <w:r w:rsidRPr="00693753">
        <w:rPr>
          <w:b/>
        </w:rPr>
        <w:t xml:space="preserve"> земельных участков </w:t>
      </w:r>
      <w:r>
        <w:rPr>
          <w:b/>
        </w:rPr>
        <w:t>на кадастровом плане территории</w:t>
      </w:r>
    </w:p>
    <w:p w:rsidR="00344870" w:rsidRPr="00F24418" w:rsidRDefault="00344870" w:rsidP="00C826C4">
      <w:pPr>
        <w:jc w:val="center"/>
      </w:pP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717"/>
        <w:gridCol w:w="3687"/>
      </w:tblGrid>
      <w:tr w:rsidR="00C826C4" w:rsidRPr="005B4876" w:rsidTr="00A84DEC">
        <w:tc>
          <w:tcPr>
            <w:tcW w:w="10206" w:type="dxa"/>
            <w:gridSpan w:val="3"/>
            <w:shd w:val="clear" w:color="auto" w:fill="auto"/>
          </w:tcPr>
          <w:p w:rsidR="00C826C4" w:rsidRPr="00C826C4" w:rsidRDefault="00BD391B" w:rsidP="00C826C4">
            <w:r>
              <w:t xml:space="preserve">Кадастровый  </w:t>
            </w:r>
            <w:r w:rsidR="00C826C4" w:rsidRPr="00C826C4">
              <w:t>номер земельного участка</w:t>
            </w:r>
          </w:p>
          <w:p w:rsidR="00A6292B" w:rsidRPr="00750B56" w:rsidRDefault="00BD391B" w:rsidP="00596163">
            <w:pPr>
              <w:rPr>
                <w:b/>
                <w:u w:val="single"/>
              </w:rPr>
            </w:pPr>
            <w:r w:rsidRPr="00750B56">
              <w:rPr>
                <w:b/>
              </w:rPr>
              <w:t>76:10:083401:9921</w:t>
            </w:r>
          </w:p>
        </w:tc>
      </w:tr>
      <w:tr w:rsidR="00C826C4" w:rsidRPr="005B4876" w:rsidTr="00A84DEC">
        <w:tc>
          <w:tcPr>
            <w:tcW w:w="10206" w:type="dxa"/>
            <w:gridSpan w:val="3"/>
            <w:shd w:val="clear" w:color="auto" w:fill="auto"/>
          </w:tcPr>
          <w:p w:rsidR="00C826C4" w:rsidRPr="00C826C4" w:rsidRDefault="00C826C4" w:rsidP="00C826C4">
            <w:r w:rsidRPr="00C826C4">
              <w:t xml:space="preserve">Площадь земельного участка </w:t>
            </w:r>
            <w:r w:rsidR="00A84DEC" w:rsidRPr="00BD391B">
              <w:rPr>
                <w:b/>
                <w:u w:val="single"/>
              </w:rPr>
              <w:t>608</w:t>
            </w:r>
            <w:r w:rsidRPr="00BD391B">
              <w:rPr>
                <w:b/>
              </w:rPr>
              <w:t xml:space="preserve"> м</w:t>
            </w:r>
            <w:proofErr w:type="gramStart"/>
            <w:r w:rsidRPr="00BD391B">
              <w:rPr>
                <w:b/>
                <w:vertAlign w:val="superscript"/>
              </w:rPr>
              <w:t>2</w:t>
            </w:r>
            <w:proofErr w:type="gramEnd"/>
          </w:p>
        </w:tc>
      </w:tr>
      <w:tr w:rsidR="00A84DEC" w:rsidRPr="005B4876" w:rsidTr="00A84DEC">
        <w:tc>
          <w:tcPr>
            <w:tcW w:w="2802" w:type="dxa"/>
            <w:vMerge w:val="restart"/>
            <w:shd w:val="clear" w:color="auto" w:fill="auto"/>
            <w:vAlign w:val="center"/>
          </w:tcPr>
          <w:p w:rsidR="00A84DEC" w:rsidRPr="00C826C4" w:rsidRDefault="00A84DEC" w:rsidP="00C826C4">
            <w:pPr>
              <w:jc w:val="center"/>
            </w:pPr>
            <w:r w:rsidRPr="00C826C4"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A84DEC" w:rsidRPr="00C826C4" w:rsidRDefault="00A84DEC" w:rsidP="00C826C4">
            <w:pPr>
              <w:jc w:val="center"/>
              <w:rPr>
                <w:lang w:val="en-US"/>
              </w:rPr>
            </w:pPr>
            <w:r w:rsidRPr="00C826C4">
              <w:t xml:space="preserve">Координаты, </w:t>
            </w:r>
            <w:proofErr w:type="gramStart"/>
            <w:r w:rsidRPr="00C826C4">
              <w:t>м</w:t>
            </w:r>
            <w:proofErr w:type="gramEnd"/>
            <w:r w:rsidR="00BD391B">
              <w:t xml:space="preserve"> МСК-76</w:t>
            </w:r>
          </w:p>
        </w:tc>
      </w:tr>
      <w:tr w:rsidR="00A84DEC" w:rsidRPr="005B4876" w:rsidTr="00A84DEC">
        <w:tc>
          <w:tcPr>
            <w:tcW w:w="2802" w:type="dxa"/>
            <w:vMerge/>
            <w:shd w:val="clear" w:color="auto" w:fill="auto"/>
            <w:vAlign w:val="center"/>
          </w:tcPr>
          <w:p w:rsidR="00A84DEC" w:rsidRPr="00C826C4" w:rsidRDefault="00A84DEC" w:rsidP="00C826C4">
            <w:pPr>
              <w:jc w:val="center"/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A84DEC" w:rsidRPr="00C826C4" w:rsidRDefault="00A84DEC" w:rsidP="008B4695">
            <w:pPr>
              <w:jc w:val="center"/>
            </w:pPr>
            <w:r w:rsidRPr="00C826C4">
              <w:rPr>
                <w:lang w:val="en-US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A84DEC" w:rsidRPr="00C826C4" w:rsidRDefault="00A84DEC" w:rsidP="008B4695">
            <w:pPr>
              <w:jc w:val="center"/>
              <w:rPr>
                <w:lang w:val="en-US"/>
              </w:rPr>
            </w:pPr>
            <w:r w:rsidRPr="00C826C4">
              <w:rPr>
                <w:lang w:val="en-US"/>
              </w:rPr>
              <w:t>Y</w:t>
            </w:r>
          </w:p>
        </w:tc>
      </w:tr>
      <w:tr w:rsidR="0038624B" w:rsidRPr="005B4876" w:rsidTr="00A84DEC">
        <w:tc>
          <w:tcPr>
            <w:tcW w:w="2802" w:type="dxa"/>
            <w:shd w:val="clear" w:color="auto" w:fill="auto"/>
            <w:vAlign w:val="center"/>
          </w:tcPr>
          <w:p w:rsidR="0038624B" w:rsidRPr="00C826C4" w:rsidRDefault="0038624B" w:rsidP="00C826C4">
            <w:pPr>
              <w:jc w:val="center"/>
            </w:pPr>
            <w:r w:rsidRPr="00C826C4"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8624B" w:rsidRPr="00C826C4" w:rsidRDefault="0038624B" w:rsidP="00C826C4">
            <w:pPr>
              <w:jc w:val="center"/>
            </w:pPr>
            <w:r w:rsidRPr="00C826C4">
              <w:t>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8624B" w:rsidRPr="00C826C4" w:rsidRDefault="0038624B" w:rsidP="00C826C4">
            <w:pPr>
              <w:jc w:val="center"/>
            </w:pPr>
            <w:r w:rsidRPr="00C826C4">
              <w:t>3</w:t>
            </w:r>
          </w:p>
        </w:tc>
      </w:tr>
      <w:tr w:rsidR="0038624B" w:rsidRPr="005B4876" w:rsidTr="00A84DEC">
        <w:tc>
          <w:tcPr>
            <w:tcW w:w="2802" w:type="dxa"/>
            <w:shd w:val="clear" w:color="auto" w:fill="auto"/>
            <w:vAlign w:val="center"/>
          </w:tcPr>
          <w:p w:rsidR="0038624B" w:rsidRPr="00C826C4" w:rsidRDefault="00A84DEC" w:rsidP="00C826C4">
            <w:pPr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3717" w:type="dxa"/>
            <w:shd w:val="clear" w:color="auto" w:fill="auto"/>
            <w:vAlign w:val="center"/>
          </w:tcPr>
          <w:p w:rsidR="0038624B" w:rsidRPr="00C826C4" w:rsidRDefault="00A84DEC" w:rsidP="00C826C4">
            <w:pPr>
              <w:jc w:val="center"/>
            </w:pPr>
            <w:r>
              <w:t>461737.79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8624B" w:rsidRPr="00C826C4" w:rsidRDefault="00A84DEC" w:rsidP="00C826C4">
            <w:pPr>
              <w:jc w:val="center"/>
            </w:pPr>
            <w:r>
              <w:t>1353179.48</w:t>
            </w:r>
          </w:p>
        </w:tc>
      </w:tr>
      <w:tr w:rsidR="00A84DEC" w:rsidRPr="005B4876" w:rsidTr="00A84DEC">
        <w:tc>
          <w:tcPr>
            <w:tcW w:w="2802" w:type="dxa"/>
            <w:shd w:val="clear" w:color="auto" w:fill="auto"/>
            <w:vAlign w:val="center"/>
          </w:tcPr>
          <w:p w:rsidR="00A84DEC" w:rsidRDefault="00A84DEC" w:rsidP="00C826C4">
            <w:pPr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3717" w:type="dxa"/>
            <w:shd w:val="clear" w:color="auto" w:fill="auto"/>
            <w:vAlign w:val="center"/>
          </w:tcPr>
          <w:p w:rsidR="00A84DEC" w:rsidRDefault="00A84DEC" w:rsidP="00C826C4">
            <w:pPr>
              <w:jc w:val="center"/>
            </w:pPr>
            <w:r>
              <w:t>461742.61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A84DEC" w:rsidRDefault="00A84DEC" w:rsidP="00C826C4">
            <w:pPr>
              <w:jc w:val="center"/>
            </w:pPr>
            <w:r>
              <w:t>1353189.73</w:t>
            </w:r>
          </w:p>
        </w:tc>
      </w:tr>
      <w:tr w:rsidR="00A84DEC" w:rsidRPr="005B4876" w:rsidTr="00A84DEC">
        <w:tc>
          <w:tcPr>
            <w:tcW w:w="2802" w:type="dxa"/>
            <w:shd w:val="clear" w:color="auto" w:fill="auto"/>
            <w:vAlign w:val="center"/>
          </w:tcPr>
          <w:p w:rsidR="00A84DEC" w:rsidRDefault="00A84DEC" w:rsidP="00C826C4">
            <w:pPr>
              <w:jc w:val="center"/>
            </w:pPr>
            <w:r>
              <w:t>н3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A84DEC" w:rsidRDefault="00A84DEC" w:rsidP="00C826C4">
            <w:pPr>
              <w:jc w:val="center"/>
            </w:pPr>
            <w:r>
              <w:t>461737.98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A84DEC" w:rsidRDefault="00A84DEC" w:rsidP="00C826C4">
            <w:pPr>
              <w:jc w:val="center"/>
            </w:pPr>
            <w:r>
              <w:t>1353200.14</w:t>
            </w:r>
          </w:p>
        </w:tc>
      </w:tr>
      <w:tr w:rsidR="00A84DEC" w:rsidRPr="005B4876" w:rsidTr="00A84DEC">
        <w:tc>
          <w:tcPr>
            <w:tcW w:w="2802" w:type="dxa"/>
            <w:shd w:val="clear" w:color="auto" w:fill="auto"/>
            <w:vAlign w:val="center"/>
          </w:tcPr>
          <w:p w:rsidR="00A84DEC" w:rsidRDefault="00A84DEC" w:rsidP="00C826C4">
            <w:pPr>
              <w:jc w:val="center"/>
            </w:pPr>
            <w:r>
              <w:t>н</w:t>
            </w:r>
            <w:proofErr w:type="gramStart"/>
            <w:r>
              <w:t>4</w:t>
            </w:r>
            <w:proofErr w:type="gramEnd"/>
          </w:p>
        </w:tc>
        <w:tc>
          <w:tcPr>
            <w:tcW w:w="3717" w:type="dxa"/>
            <w:shd w:val="clear" w:color="auto" w:fill="auto"/>
            <w:vAlign w:val="center"/>
          </w:tcPr>
          <w:p w:rsidR="00A84DEC" w:rsidRDefault="00A84DEC" w:rsidP="00C826C4">
            <w:pPr>
              <w:jc w:val="center"/>
            </w:pPr>
            <w:r>
              <w:t>461734.43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A84DEC" w:rsidRDefault="00A84DEC" w:rsidP="00C826C4">
            <w:pPr>
              <w:jc w:val="center"/>
            </w:pPr>
            <w:r>
              <w:t>1353198.70</w:t>
            </w:r>
          </w:p>
        </w:tc>
      </w:tr>
      <w:tr w:rsidR="00A84DEC" w:rsidRPr="005B4876" w:rsidTr="00A84DEC">
        <w:tc>
          <w:tcPr>
            <w:tcW w:w="2802" w:type="dxa"/>
            <w:shd w:val="clear" w:color="auto" w:fill="auto"/>
            <w:vAlign w:val="center"/>
          </w:tcPr>
          <w:p w:rsidR="00A84DEC" w:rsidRDefault="00A84DEC" w:rsidP="00C826C4">
            <w:pPr>
              <w:jc w:val="center"/>
            </w:pPr>
            <w:r>
              <w:t>н5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A84DEC" w:rsidRDefault="00A84DEC" w:rsidP="00C826C4">
            <w:pPr>
              <w:jc w:val="center"/>
            </w:pPr>
            <w:r>
              <w:t>461728.75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A84DEC" w:rsidRDefault="00A84DEC" w:rsidP="00C826C4">
            <w:pPr>
              <w:jc w:val="center"/>
            </w:pPr>
            <w:r>
              <w:t>1353210.28</w:t>
            </w:r>
          </w:p>
        </w:tc>
      </w:tr>
      <w:tr w:rsidR="00A84DEC" w:rsidRPr="005B4876" w:rsidTr="00A84DEC">
        <w:tc>
          <w:tcPr>
            <w:tcW w:w="2802" w:type="dxa"/>
            <w:shd w:val="clear" w:color="auto" w:fill="auto"/>
            <w:vAlign w:val="center"/>
          </w:tcPr>
          <w:p w:rsidR="00A84DEC" w:rsidRDefault="00A84DEC" w:rsidP="00C826C4">
            <w:pPr>
              <w:jc w:val="center"/>
            </w:pPr>
            <w:r>
              <w:t>н</w:t>
            </w:r>
            <w:proofErr w:type="gramStart"/>
            <w:r>
              <w:t>6</w:t>
            </w:r>
            <w:proofErr w:type="gramEnd"/>
          </w:p>
        </w:tc>
        <w:tc>
          <w:tcPr>
            <w:tcW w:w="3717" w:type="dxa"/>
            <w:shd w:val="clear" w:color="auto" w:fill="auto"/>
            <w:vAlign w:val="center"/>
          </w:tcPr>
          <w:p w:rsidR="00A84DEC" w:rsidRDefault="00A84DEC" w:rsidP="00C826C4">
            <w:pPr>
              <w:jc w:val="center"/>
            </w:pPr>
            <w:r>
              <w:t>461711.97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A84DEC" w:rsidRDefault="00A84DEC" w:rsidP="00C826C4">
            <w:pPr>
              <w:jc w:val="center"/>
            </w:pPr>
            <w:r>
              <w:t>1353202.83</w:t>
            </w:r>
          </w:p>
        </w:tc>
      </w:tr>
      <w:tr w:rsidR="00A84DEC" w:rsidRPr="005B4876" w:rsidTr="00A84DEC">
        <w:tc>
          <w:tcPr>
            <w:tcW w:w="2802" w:type="dxa"/>
            <w:shd w:val="clear" w:color="auto" w:fill="auto"/>
            <w:vAlign w:val="center"/>
          </w:tcPr>
          <w:p w:rsidR="00A84DEC" w:rsidRDefault="00A84DEC" w:rsidP="00C826C4">
            <w:pPr>
              <w:jc w:val="center"/>
            </w:pPr>
            <w:r>
              <w:t>н</w:t>
            </w:r>
            <w:proofErr w:type="gramStart"/>
            <w:r>
              <w:t>7</w:t>
            </w:r>
            <w:proofErr w:type="gramEnd"/>
          </w:p>
        </w:tc>
        <w:tc>
          <w:tcPr>
            <w:tcW w:w="3717" w:type="dxa"/>
            <w:shd w:val="clear" w:color="auto" w:fill="auto"/>
            <w:vAlign w:val="center"/>
          </w:tcPr>
          <w:p w:rsidR="00A84DEC" w:rsidRDefault="00A84DEC" w:rsidP="00C826C4">
            <w:pPr>
              <w:jc w:val="center"/>
            </w:pPr>
            <w:r>
              <w:t>461727.66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A84DEC" w:rsidRDefault="00A84DEC" w:rsidP="00C826C4">
            <w:pPr>
              <w:jc w:val="center"/>
            </w:pPr>
            <w:r>
              <w:t>1353173.52</w:t>
            </w:r>
          </w:p>
        </w:tc>
      </w:tr>
      <w:tr w:rsidR="00A84DEC" w:rsidRPr="005B4876" w:rsidTr="00A84DEC">
        <w:tc>
          <w:tcPr>
            <w:tcW w:w="2802" w:type="dxa"/>
            <w:shd w:val="clear" w:color="auto" w:fill="auto"/>
            <w:vAlign w:val="center"/>
          </w:tcPr>
          <w:p w:rsidR="00A84DEC" w:rsidRDefault="00A84DEC" w:rsidP="00C826C4">
            <w:pPr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3717" w:type="dxa"/>
            <w:shd w:val="clear" w:color="auto" w:fill="auto"/>
            <w:vAlign w:val="center"/>
          </w:tcPr>
          <w:p w:rsidR="00A84DEC" w:rsidRDefault="00A84DEC" w:rsidP="00C826C4">
            <w:pPr>
              <w:jc w:val="center"/>
            </w:pPr>
            <w:r>
              <w:t>461737.79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A84DEC" w:rsidRDefault="00A84DEC" w:rsidP="00C826C4">
            <w:pPr>
              <w:jc w:val="center"/>
            </w:pPr>
            <w:r>
              <w:t>1353179.48</w:t>
            </w:r>
          </w:p>
        </w:tc>
      </w:tr>
    </w:tbl>
    <w:p w:rsidR="008A19AA" w:rsidRDefault="00735935" w:rsidP="00750B56">
      <w:pPr>
        <w:jc w:val="center"/>
        <w:rPr>
          <w:noProof/>
          <w:sz w:val="8"/>
          <w:szCs w:val="8"/>
        </w:rPr>
      </w:pPr>
      <w:r>
        <w:rPr>
          <w:sz w:val="8"/>
          <w:szCs w:val="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25pt;height:324.75pt">
            <v:imagedata r:id="rId8" o:title="" croptop="3580f" cropbottom="13304f" cropleft="9618f" cropright="4083f"/>
          </v:shape>
        </w:pict>
      </w:r>
      <w:r w:rsidR="008A19AA">
        <w:rPr>
          <w:sz w:val="8"/>
          <w:szCs w:val="8"/>
        </w:rPr>
        <w:br w:type="page"/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8A19AA" w:rsidRPr="005B4876" w:rsidTr="00B52667">
        <w:trPr>
          <w:trHeight w:val="6690"/>
        </w:trPr>
        <w:tc>
          <w:tcPr>
            <w:tcW w:w="10206" w:type="dxa"/>
            <w:vAlign w:val="bottom"/>
          </w:tcPr>
          <w:p w:rsidR="008A19AA" w:rsidRPr="00693753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shape id="_x0000_s1116" type="#_x0000_t75" style="position:absolute;left:0;text-align:left;margin-left:-2.65pt;margin-top:3.2pt;width:24pt;height:71.95pt;z-index:1">
                  <v:imagedata r:id="rId9" o:title=""/>
                </v:shape>
              </w:pict>
            </w:r>
          </w:p>
          <w:p w:rsidR="008A19AA" w:rsidRPr="00693753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Pr="00693753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Pr="00693753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241" style="position:absolute;left:0;text-align:left;z-index:87" from="449.25pt,10.45pt" to="466.8pt,38.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40" style="position:absolute;left:0;text-align:left;flip:y;z-index:86" from="405.35pt,10.45pt" to="449.25pt,86.9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60" style="position:absolute;left:0;text-align:left;z-index:6" from="431.5pt,1.75pt" to="439.35pt,14.2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59" style="position:absolute;left:0;text-align:left;flip:y;z-index:5" from="410.35pt,1.75pt" to="431.5pt,42.25pt"/>
              </w:pict>
            </w:r>
          </w:p>
          <w:p w:rsidR="008A19AA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161" style="position:absolute;left:0;text-align:left;flip:x;z-index:7" from="426.2pt,2.75pt" to="439.35pt,26.75pt"/>
              </w:pict>
            </w:r>
          </w:p>
          <w:p w:rsidR="008A19AA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242" style="position:absolute;left:0;text-align:left;z-index:88" from="466.8pt,4pt" to="479.1pt,23.8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62" style="position:absolute;left:0;text-align:left;flip:x;z-index:8" from="407.55pt,3.75pt" to="426.2pt,37.3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58" style="position:absolute;left:0;text-align:left;flip:y;z-index:4" from="385.55pt,7.75pt" to="410.35pt,50.1pt"/>
              </w:pict>
            </w:r>
          </w:p>
          <w:p w:rsidR="008A19AA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243" style="position:absolute;left:0;text-align:left;z-index:89" from="479.1pt,.8pt" to="484.85pt,11.3pt"/>
              </w:pict>
            </w:r>
          </w:p>
          <w:p w:rsidR="008A19AA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245" style="position:absolute;left:0;text-align:left;z-index:91" from="488.5pt,7.25pt" to="490.75pt,11.8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44" style="position:absolute;left:0;text-align:left;z-index:90" from="484.85pt,-.2pt" to="488.5pt,7.2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63" style="position:absolute;left:0;text-align:left;flip:x;z-index:9" from="391.1pt,2.85pt" to="407.55pt,29.35pt"/>
              </w:pict>
            </w:r>
          </w:p>
          <w:p w:rsidR="008A19AA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248" style="position:absolute;left:0;text-align:left;z-index:94" from="493.7pt,10.35pt" to="494.25pt,14.7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47" style="position:absolute;left:0;text-align:left;z-index:93" from="492.85pt,6.15pt" to="493.7pt,10.3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46" style="position:absolute;left:0;text-align:left;z-index:92" from="490.75pt,.35pt" to="492.85pt,6.1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39" style="position:absolute;left:0;text-align:left;flip:y;z-index:85" from="370.7pt,6.4pt" to="405.35pt,54.8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57" style="position:absolute;left:0;text-align:left;flip:y;z-index:3" from="354.35pt,4.1pt" to="385.55pt,47.1pt"/>
              </w:pict>
            </w:r>
          </w:p>
          <w:p w:rsidR="008A19AA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251" style="position:absolute;left:0;text-align:left;flip:x;z-index:97" from="485.45pt,10.4pt" to="493.45pt,15.7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50" style="position:absolute;left:0;text-align:left;flip:x;z-index:96" from="493.45pt,7.1pt" to="494.4pt,10.4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49" style="position:absolute;left:0;text-align:left;z-index:95" from="494.25pt,3.2pt" to="494.4pt,7.1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64" style="position:absolute;left:0;text-align:left;flip:x;z-index:10" from="368.6pt,6.35pt" to="391.1pt,37.35pt"/>
              </w:pict>
            </w:r>
          </w:p>
          <w:p w:rsidR="008A19AA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253" style="position:absolute;left:0;text-align:left;flip:x;z-index:99" from="473.35pt,10.4pt" to="478.4pt,15.4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52" style="position:absolute;left:0;text-align:left;flip:x;z-index:98" from="478.4pt,4.25pt" to="485.45pt,10.4pt"/>
              </w:pict>
            </w:r>
          </w:p>
          <w:p w:rsidR="008A19AA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256" style="position:absolute;left:0;text-align:left;flip:x;z-index:102" from="458.35pt,9.3pt" to="464.8pt,12.1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55" style="position:absolute;left:0;text-align:left;flip:x;z-index:101" from="464.8pt,7.2pt" to="469.45pt,9.3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54" style="position:absolute;left:0;text-align:left;flip:x;z-index:100" from="469.45pt,3.95pt" to="473.35pt,7.2pt"/>
              </w:pict>
            </w:r>
          </w:p>
          <w:p w:rsidR="008A19AA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259" style="position:absolute;left:0;text-align:left;flip:x;z-index:105" from="449.25pt,7.6pt" to="450.35pt,11.2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58" style="position:absolute;left:0;text-align:left;flip:x;z-index:104" from="450.35pt,4.65pt" to="453.05pt,7.6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57" style="position:absolute;left:0;text-align:left;flip:x;z-index:103" from="453.05pt,.6pt" to="458.35pt,4.6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38" style="position:absolute;left:0;text-align:left;flip:y;z-index:84" from="338.1pt,8.8pt" to="370.7pt,52.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65" style="position:absolute;left:0;text-align:left;flip:x;z-index:11" from="214.65pt,2.85pt" to="368.6pt,195.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56" style="position:absolute;left:0;text-align:left;flip:y;z-index:2" from="283.15pt,1.1pt" to="354.35pt,88.95pt"/>
              </w:pict>
            </w:r>
          </w:p>
          <w:p w:rsidR="008A19AA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382" type="#_x0000_t202" style="position:absolute;left:0;text-align:left;margin-left:337.45pt;margin-top:1.85pt;width:2in;height:23.3pt;z-index:228;mso-wrap-style:tight" filled="f" stroked="f">
                  <v:textbox style="mso-next-textbox:#_x0000_s1382;mso-fit-shape-to-text:t">
                    <w:txbxContent>
                      <w:p w:rsidR="00A84DEC" w:rsidRPr="00A84DEC" w:rsidRDefault="00A84DEC" w:rsidP="00A84DEC">
                        <w:pPr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 w:rsidRPr="00A84DEC">
                          <w:rPr>
                            <w:color w:val="000000"/>
                            <w:sz w:val="28"/>
                          </w:rPr>
                          <w:t>:</w:t>
                        </w:r>
                        <w:r w:rsidR="00BD391B">
                          <w:rPr>
                            <w:color w:val="000000"/>
                            <w:sz w:val="28"/>
                          </w:rPr>
                          <w:t>9921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376" type="#_x0000_t202" style="position:absolute;left:0;text-align:left;margin-left:323.5pt;margin-top:11.55pt;width:1in;height:36pt;z-index:222;mso-wrap-style:tight" filled="f" stroked="f">
                  <v:textbox style="mso-next-textbox:#_x0000_s1376;mso-fit-shape-to-text:t">
                    <w:txbxContent>
                      <w:p w:rsidR="00A84DEC" w:rsidRPr="00A84DEC" w:rsidRDefault="00A84DEC" w:rsidP="00A84DEC">
                        <w:pPr>
                          <w:jc w:val="right"/>
                          <w:rPr>
                            <w:color w:val="000000"/>
                            <w:sz w:val="10"/>
                          </w:rPr>
                        </w:pPr>
                        <w:r w:rsidRPr="00A84DEC">
                          <w:rPr>
                            <w:color w:val="000000"/>
                            <w:sz w:val="10"/>
                          </w:rPr>
                          <w:t>н</w:t>
                        </w:r>
                        <w:proofErr w:type="gramStart"/>
                        <w:r w:rsidRPr="00A84DEC">
                          <w:rPr>
                            <w:color w:val="000000"/>
                            <w:sz w:val="10"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62" style="position:absolute;left:0;text-align:left;flip:x;z-index:108" from="447.4pt,9.5pt" to="448.15pt,14.1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61" style="position:absolute;left:0;text-align:left;flip:x;z-index:107" from="448.15pt,4.55pt" to="448.95pt,9.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60" style="position:absolute;left:0;text-align:left;flip:x;z-index:106" from="448.95pt,-.25pt" to="449.25pt,4.55pt"/>
              </w:pict>
            </w:r>
          </w:p>
          <w:p w:rsidR="008A19AA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shape id="_x0000_s1378" type="#_x0000_t202" style="position:absolute;left:0;text-align:left;margin-left:398.6pt;margin-top:10.25pt;width:1in;height:36pt;z-index:224;mso-wrap-style:tight" filled="f" stroked="f">
                  <v:textbox style="mso-next-textbox:#_x0000_s1378;mso-fit-shape-to-text:t">
                    <w:txbxContent>
                      <w:p w:rsidR="00A84DEC" w:rsidRPr="00A84DEC" w:rsidRDefault="00A84DEC" w:rsidP="00A84DEC">
                        <w:pPr>
                          <w:rPr>
                            <w:color w:val="000000"/>
                            <w:sz w:val="10"/>
                          </w:rPr>
                        </w:pPr>
                        <w:r w:rsidRPr="00A84DEC">
                          <w:rPr>
                            <w:color w:val="000000"/>
                            <w:sz w:val="10"/>
                          </w:rPr>
                          <w:t>н</w:t>
                        </w:r>
                        <w:proofErr w:type="gramStart"/>
                        <w:r w:rsidRPr="00A84DEC">
                          <w:rPr>
                            <w:color w:val="000000"/>
                            <w:sz w:val="10"/>
                          </w:rPr>
                          <w:t>4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377" type="#_x0000_t202" style="position:absolute;left:0;text-align:left;margin-left:399.4pt;margin-top:7.9pt;width:1in;height:36pt;z-index:223;mso-wrap-style:tight" filled="f" stroked="f">
                  <v:textbox style="mso-next-textbox:#_x0000_s1377;mso-fit-shape-to-text:t">
                    <w:txbxContent>
                      <w:p w:rsidR="00A84DEC" w:rsidRPr="00A84DEC" w:rsidRDefault="00A84DEC" w:rsidP="00A84DEC">
                        <w:pPr>
                          <w:rPr>
                            <w:color w:val="000000"/>
                            <w:sz w:val="10"/>
                          </w:rPr>
                        </w:pPr>
                        <w:r w:rsidRPr="00A84DEC">
                          <w:rPr>
                            <w:color w:val="000000"/>
                            <w:sz w:val="10"/>
                          </w:rPr>
                          <w:t>н3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375" type="#_x0000_t202" style="position:absolute;left:0;text-align:left;margin-left:315.5pt;margin-top:3.2pt;width:1in;height:36pt;z-index:221;mso-wrap-style:tight" filled="f" stroked="f">
                  <v:textbox style="mso-next-textbox:#_x0000_s1375;mso-fit-shape-to-text:t">
                    <w:txbxContent>
                      <w:p w:rsidR="00A84DEC" w:rsidRPr="00A84DEC" w:rsidRDefault="00A84DEC" w:rsidP="00A84DEC">
                        <w:pPr>
                          <w:jc w:val="right"/>
                          <w:rPr>
                            <w:color w:val="000000"/>
                            <w:sz w:val="10"/>
                          </w:rPr>
                        </w:pPr>
                        <w:r w:rsidRPr="00A84DEC">
                          <w:rPr>
                            <w:color w:val="000000"/>
                            <w:sz w:val="10"/>
                          </w:rPr>
                          <w:t>н</w:t>
                        </w:r>
                        <w:proofErr w:type="gramStart"/>
                        <w:r w:rsidRPr="00A84DEC">
                          <w:rPr>
                            <w:color w:val="000000"/>
                            <w:sz w:val="10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64" style="position:absolute;left:0;text-align:left;z-index:110" from="447.25pt,7.05pt" to="447.25pt,11.8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63" style="position:absolute;left:0;text-align:left;flip:x;z-index:109" from="447.25pt,2.6pt" to="447.4pt,7.05pt"/>
              </w:pict>
            </w:r>
          </w:p>
          <w:p w:rsidR="008A19AA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shape id="_x0000_s1381" type="#_x0000_t202" style="position:absolute;left:0;text-align:left;margin-left:305.9pt;margin-top:7.9pt;width:1in;height:36pt;z-index:227;mso-wrap-style:tight" filled="f" stroked="f">
                  <v:textbox style="mso-next-textbox:#_x0000_s1381;mso-fit-shape-to-text:t">
                    <w:txbxContent>
                      <w:p w:rsidR="00A84DEC" w:rsidRPr="00A84DEC" w:rsidRDefault="00A84DEC" w:rsidP="00A84DEC">
                        <w:pPr>
                          <w:jc w:val="right"/>
                          <w:rPr>
                            <w:color w:val="000000"/>
                            <w:sz w:val="10"/>
                          </w:rPr>
                        </w:pPr>
                        <w:r w:rsidRPr="00A84DEC">
                          <w:rPr>
                            <w:color w:val="000000"/>
                            <w:sz w:val="10"/>
                          </w:rPr>
                          <w:t>н</w:t>
                        </w:r>
                        <w:proofErr w:type="gramStart"/>
                        <w:r w:rsidRPr="00A84DEC">
                          <w:rPr>
                            <w:color w:val="000000"/>
                            <w:sz w:val="10"/>
                          </w:rPr>
                          <w:t>7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379" type="#_x0000_t202" style="position:absolute;left:0;text-align:left;margin-left:405.75pt;margin-top:2.35pt;width:1in;height:36pt;z-index:225;mso-wrap-style:tight" filled="f" stroked="f">
                  <v:textbox style="mso-next-textbox:#_x0000_s1379;mso-fit-shape-to-text:t">
                    <w:txbxContent>
                      <w:p w:rsidR="00A84DEC" w:rsidRPr="00A84DEC" w:rsidRDefault="00A84DEC" w:rsidP="00A84DEC">
                        <w:pPr>
                          <w:rPr>
                            <w:color w:val="000000"/>
                            <w:sz w:val="10"/>
                          </w:rPr>
                        </w:pPr>
                        <w:r w:rsidRPr="00A84DEC">
                          <w:rPr>
                            <w:color w:val="000000"/>
                            <w:sz w:val="10"/>
                          </w:rPr>
                          <w:t>н5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oval id="_x0000_s1365" style="position:absolute;left:0;text-align:left;margin-left:383.4pt;margin-top:3.65pt;width:1.7pt;height:1.7pt;z-index:211" fillcolor="black"/>
              </w:pict>
            </w:r>
            <w:r>
              <w:rPr>
                <w:b/>
                <w:noProof/>
                <w:sz w:val="20"/>
                <w:szCs w:val="20"/>
              </w:rPr>
              <w:pict>
                <v:oval id="_x0000_s1364" style="position:absolute;left:0;text-align:left;margin-left:379.75pt;margin-top:9.9pt;width:1.7pt;height:1.7pt;z-index:210" fillcolor="black"/>
              </w:pict>
            </w:r>
            <w:r>
              <w:rPr>
                <w:b/>
                <w:noProof/>
                <w:sz w:val="20"/>
                <w:szCs w:val="20"/>
              </w:rPr>
              <w:pict>
                <v:oval id="_x0000_s1362" style="position:absolute;left:0;text-align:left;margin-left:402.4pt;margin-top:9.25pt;width:1.7pt;height:1.7pt;z-index:208" fillcolor="black"/>
              </w:pict>
            </w:r>
            <w:r>
              <w:rPr>
                <w:b/>
                <w:noProof/>
                <w:sz w:val="20"/>
                <w:szCs w:val="20"/>
              </w:rPr>
              <w:pict>
                <v:oval id="_x0000_s1361" style="position:absolute;left:0;text-align:left;margin-left:395.25pt;margin-top:5.75pt;width:1.7pt;height:1.7pt;z-index:207" fillcolor="black"/>
              </w:pict>
            </w:r>
            <w:r>
              <w:rPr>
                <w:b/>
                <w:noProof/>
                <w:sz w:val="20"/>
                <w:szCs w:val="20"/>
              </w:rPr>
              <w:pict>
                <v:oval id="_x0000_s1360" style="position:absolute;left:0;text-align:left;margin-left:396.15pt;margin-top:3.55pt;width:1.7pt;height:1.7pt;z-index:206" fillcolor="black"/>
              </w:pict>
            </w:r>
            <w:r>
              <w:rPr>
                <w:b/>
                <w:noProof/>
                <w:sz w:val="20"/>
                <w:szCs w:val="20"/>
              </w:rPr>
              <w:pict>
                <v:oval id="_x0000_s1359" style="position:absolute;left:0;text-align:left;margin-left:389.75pt;margin-top:.7pt;width:1.7pt;height:1.7pt;z-index:205" fillcolor="black"/>
              </w:pict>
            </w:r>
            <w:r>
              <w:rPr>
                <w:b/>
                <w:noProof/>
                <w:sz w:val="20"/>
                <w:szCs w:val="20"/>
              </w:rPr>
              <w:pict>
                <v:oval id="_x0000_s1358" style="position:absolute;left:0;text-align:left;margin-left:383.4pt;margin-top:3.65pt;width:1.7pt;height:1.7pt;z-index:204" fillcolor="black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57" style="position:absolute;left:0;text-align:left;flip:y;z-index:203" from="380.6pt,4.5pt" to="384.25pt,10.75pt" strokecolor="red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56" style="position:absolute;left:0;text-align:left;flip:x y;z-index:202" from="380.6pt,10.75pt" to="398.65pt,20.4pt" strokecolor="red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55" style="position:absolute;left:0;text-align:left;flip:x;z-index:201" from="398.65pt,10.1pt" to="403.25pt,20.4pt" strokecolor="red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54" style="position:absolute;left:0;text-align:left;z-index:200" from="396.1pt,6.6pt" to="403.25pt,10.1pt" strokecolor="red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53" style="position:absolute;left:0;text-align:left;flip:x;z-index:199" from="396.1pt,4.4pt" to="397pt,6.6pt" strokecolor="red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52" style="position:absolute;left:0;text-align:left;z-index:198" from="390.6pt,1.55pt" to="397pt,4.4pt" strokecolor="red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51" style="position:absolute;left:0;text-align:left;flip:y;z-index:197" from="384.25pt,1.55pt" to="390.6pt,4.5pt" strokecolor="red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67" style="position:absolute;left:0;text-align:left;z-index:113" from="448.55pt,8.9pt" to="449.25pt,13.8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66" style="position:absolute;left:0;text-align:left;z-index:112" from="447.85pt,4.95pt" to="448.55pt,8.9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65" style="position:absolute;left:0;text-align:left;z-index:111" from="447.25pt,.35pt" to="447.85pt,4.95pt"/>
              </w:pict>
            </w:r>
          </w:p>
          <w:p w:rsidR="008A19AA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shape id="_x0000_s1380" type="#_x0000_t202" style="position:absolute;left:0;text-align:left;margin-left:396.25pt;margin-top:11.5pt;width:1in;height:36pt;z-index:226;mso-wrap-style:tight" filled="f" stroked="f">
                  <v:textbox style="mso-next-textbox:#_x0000_s1380;mso-fit-shape-to-text:t">
                    <w:txbxContent>
                      <w:p w:rsidR="00A84DEC" w:rsidRPr="00A84DEC" w:rsidRDefault="00A84DEC" w:rsidP="00A84DEC">
                        <w:pPr>
                          <w:rPr>
                            <w:color w:val="000000"/>
                            <w:sz w:val="10"/>
                          </w:rPr>
                        </w:pPr>
                        <w:r w:rsidRPr="00A84DEC">
                          <w:rPr>
                            <w:color w:val="000000"/>
                            <w:sz w:val="10"/>
                          </w:rPr>
                          <w:t>н</w:t>
                        </w:r>
                        <w:proofErr w:type="gramStart"/>
                        <w:r w:rsidRPr="00A84DEC">
                          <w:rPr>
                            <w:color w:val="000000"/>
                            <w:sz w:val="10"/>
                          </w:rPr>
                          <w:t>6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oval id="_x0000_s1363" style="position:absolute;left:0;text-align:left;margin-left:397.8pt;margin-top:8.05pt;width:1.7pt;height:1.7pt;z-index:209" fillcolor="black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70" style="position:absolute;left:0;text-align:left;flip:x;z-index:116" from="445.7pt,11.15pt" to="447.7pt,20.9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69" style="position:absolute;left:0;text-align:left;flip:x;z-index:115" from="447.7pt,6.1pt" to="448.95pt,11.1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68" style="position:absolute;left:0;text-align:left;flip:x;z-index:114" from="448.95pt,2.3pt" to="449.25pt,6.1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37" style="position:absolute;left:0;text-align:left;flip:y;z-index:83" from="320.7pt,6.5pt" to="338.1pt,28.95pt"/>
              </w:pict>
            </w:r>
          </w:p>
          <w:p w:rsidR="008A19AA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271" style="position:absolute;left:0;text-align:left;flip:x;z-index:117" from="443.2pt,9.45pt" to="445.7pt,23.05pt"/>
              </w:pict>
            </w:r>
          </w:p>
          <w:p w:rsidR="008A19AA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shape id="_x0000_s1370" type="#_x0000_t202" style="position:absolute;left:0;text-align:left;margin-left:273pt;margin-top:5.75pt;width:2in;height:36pt;z-index:216;mso-wrap-style:tight" filled="f" stroked="f">
                  <v:textbox style="mso-next-textbox:#_x0000_s1370;mso-fit-shape-to-text:t">
                    <w:txbxContent>
                      <w:p w:rsidR="00A84DEC" w:rsidRPr="00A84DEC" w:rsidRDefault="00A84DEC" w:rsidP="00A84DEC">
                        <w:pPr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 w:rsidRPr="00A84DEC">
                          <w:rPr>
                            <w:color w:val="000000"/>
                            <w:sz w:val="28"/>
                          </w:rPr>
                          <w:t>:9926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50" style="position:absolute;left:0;text-align:left;flip:y;z-index:196" from="70.2pt,4.65pt" to="93.3pt,34.8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36" style="position:absolute;left:0;text-align:left;flip:y;z-index:82" from="286pt,5.95pt" to="320.7pt,49.4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08" style="position:absolute;left:0;text-align:left;z-index:54" from="93.3pt,4.65pt" to="103.85pt,13.6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91" style="position:absolute;left:0;text-align:left;flip:y;z-index:37" from="332pt,4.95pt" to="342.55pt,20.7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88" style="position:absolute;left:0;text-align:left;z-index:34" from="342.55pt,4.95pt" to="358.05pt,12.9pt"/>
              </w:pict>
            </w:r>
          </w:p>
          <w:p w:rsidR="008A19AA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273" style="position:absolute;left:0;text-align:left;flip:x;z-index:119" from="441.4pt,10.6pt" to="441.95pt,20.1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72" style="position:absolute;left:0;text-align:left;flip:x;z-index:118" from="441.95pt,.05pt" to="443.2pt,10.6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09" style="position:absolute;left:0;text-align:left;z-index:55" from="103.85pt,2.15pt" to="119.85pt,15.8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90" style="position:absolute;left:0;text-align:left;flip:x y;z-index:36" from="332pt,9.2pt" to="348.2pt,19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89" style="position:absolute;left:0;text-align:left;flip:x;z-index:35" from="348.2pt,1.4pt" to="358.05pt,19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73" style="position:absolute;left:0;text-align:left;flip:y;z-index:19" from="205.75pt,8.45pt" to="283.15pt,104.35pt"/>
              </w:pict>
            </w:r>
          </w:p>
          <w:p w:rsidR="008A19AA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274" style="position:absolute;left:0;text-align:left;flip:x;z-index:120" from="439.7pt,8.65pt" to="441.4pt,20.4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11" style="position:absolute;left:0;text-align:left;z-index:57" from="122.7pt,7.8pt" to="125.6pt,12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10" style="position:absolute;left:0;text-align:left;z-index:56" from="119.85pt,4.3pt" to="122.7pt,7.8pt"/>
              </w:pict>
            </w:r>
          </w:p>
          <w:p w:rsidR="008A19AA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349" style="position:absolute;left:0;text-align:left;flip:y;z-index:195" from="41.85pt,.3pt" to="70.2pt,41.7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75" style="position:absolute;left:0;text-align:left;flip:x;z-index:121" from="437.9pt,8.9pt" to="439.7pt,14.5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13" style="position:absolute;left:0;text-align:left;z-index:59" from="129.55pt,5.35pt" to="137.6pt,11.8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12" style="position:absolute;left:0;text-align:left;z-index:58" from="125.6pt,.5pt" to="129.55pt,5.35pt"/>
              </w:pict>
            </w:r>
          </w:p>
          <w:p w:rsidR="008A19AA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shape id="_x0000_s1366" type="#_x0000_t202" style="position:absolute;left:0;text-align:left;margin-left:171.25pt;margin-top:3.75pt;width:2in;height:36pt;z-index:212;mso-wrap-style:tight" filled="f" stroked="f">
                  <v:textbox style="mso-next-textbox:#_x0000_s1366;mso-fit-shape-to-text:t">
                    <w:txbxContent>
                      <w:p w:rsidR="00A84DEC" w:rsidRPr="00A84DEC" w:rsidRDefault="00A84DEC" w:rsidP="00A84DEC">
                        <w:pPr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 w:rsidRPr="00A84DEC">
                          <w:rPr>
                            <w:color w:val="000000"/>
                            <w:sz w:val="28"/>
                          </w:rPr>
                          <w:t>:9112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77" style="position:absolute;left:0;text-align:left;flip:x;z-index:123" from="429.6pt,9.45pt" to="434.65pt,16.0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76" style="position:absolute;left:0;text-align:left;flip:x;z-index:122" from="434.65pt,3.05pt" to="437.9pt,9.4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35" style="position:absolute;left:0;text-align:left;flip:y;z-index:81" from="271.65pt,3.4pt" to="286pt,21.6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17" style="position:absolute;left:0;text-align:left;z-index:63" from="155.6pt,10.45pt" to="158.7pt,11.8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16" style="position:absolute;left:0;text-align:left;z-index:62" from="150.55pt,8.5pt" to="155.6pt,10.4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15" style="position:absolute;left:0;text-align:left;z-index:61" from="145.3pt,5.75pt" to="150.55pt,8.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14" style="position:absolute;left:0;text-align:left;z-index:60" from="137.6pt,.3pt" to="145.3pt,5.75pt"/>
              </w:pict>
            </w:r>
          </w:p>
          <w:p w:rsidR="008A19AA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shape id="_x0000_s1367" type="#_x0000_t202" style="position:absolute;left:0;text-align:left;margin-left:242.55pt;margin-top:5.1pt;width:2in;height:36pt;z-index:213;mso-wrap-style:tight" filled="f" stroked="f">
                  <v:textbox style="mso-next-textbox:#_x0000_s1367;mso-fit-shape-to-text:t">
                    <w:txbxContent>
                      <w:p w:rsidR="00A84DEC" w:rsidRPr="00A84DEC" w:rsidRDefault="00A84DEC" w:rsidP="00A84DEC">
                        <w:pPr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 w:rsidRPr="00A84DEC">
                          <w:rPr>
                            <w:color w:val="000000"/>
                            <w:sz w:val="28"/>
                          </w:rPr>
                          <w:t>:9114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84" style="position:absolute;left:0;text-align:left;flip:x;z-index:130" from="377.55pt,8.85pt" to="382.45pt,45.1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83" style="position:absolute;left:0;text-align:left;flip:x y;z-index:129" from="382.45pt,8.85pt" to="395.5pt,9.9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82" style="position:absolute;left:0;text-align:left;flip:x y;z-index:128" from="395.5pt,9.95pt" to="409.55pt,11.3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81" style="position:absolute;left:0;text-align:left;flip:x y;z-index:127" from="409.55pt,11.35pt" to="416.1pt,11.9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80" style="position:absolute;left:0;text-align:left;flip:x;z-index:126" from="416.1pt,11.2pt" to="419.8pt,11.9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79" style="position:absolute;left:0;text-align:left;flip:x;z-index:125" from="419.8pt,8.55pt" to="424.85pt,11.2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78" style="position:absolute;left:0;text-align:left;flip:x;z-index:124" from="424.85pt,4.6pt" to="429.6pt,8.5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34" style="position:absolute;left:0;text-align:left;flip:y;z-index:80" from="252.8pt,10.15pt" to="271.65pt,34.1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20" style="position:absolute;left:0;text-align:left;z-index:66" from="168.05pt,8.1pt" to="171.8pt,11.7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19" style="position:absolute;left:0;text-align:left;z-index:65" from="162.3pt,3.05pt" to="168.05pt,8.1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18" style="position:absolute;left:0;text-align:left;z-index:64" from="158.7pt,.4pt" to="162.3pt,3.05pt"/>
              </w:pict>
            </w:r>
          </w:p>
          <w:p w:rsidR="008A19AA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348" style="position:absolute;left:0;text-align:left;flip:y;z-index:194" from="25.45pt,7.25pt" to="41.85pt,36.4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23" style="position:absolute;left:0;text-align:left;z-index:69" from="178.85pt,8.25pt" to="182.55pt,13.5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22" style="position:absolute;left:0;text-align:left;z-index:68" from="175.8pt,4.4pt" to="178.85pt,8.2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21" style="position:absolute;left:0;text-align:left;z-index:67" from="171.8pt,.25pt" to="175.8pt,4.4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77" style="position:absolute;left:0;text-align:left;flip:x y;z-index:23" from="313.15pt,5.45pt" to="314.05pt,6.9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76" style="position:absolute;left:0;text-align:left;flip:x;z-index:22" from="314.05pt,5.8pt" to="315.9pt,6.9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75" style="position:absolute;left:0;text-align:left;z-index:21" from="315pt,4.35pt" to="315.9pt,5.8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74" style="position:absolute;left:0;text-align:left;flip:y;z-index:20" from="313.15pt,4.35pt" to="315pt,5.45pt"/>
              </w:pict>
            </w:r>
          </w:p>
          <w:p w:rsidR="008A19AA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233" style="position:absolute;left:0;text-align:left;flip:y;z-index:79" from="224.1pt,11.1pt" to="252.8pt,46.6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25" style="position:absolute;left:0;text-align:left;z-index:71" from="185.5pt,7.6pt" to="190pt,17.4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24" style="position:absolute;left:0;text-align:left;z-index:70" from="182.55pt,2.05pt" to="185.5pt,7.6pt"/>
              </w:pict>
            </w:r>
          </w:p>
          <w:p w:rsidR="008A19AA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285" style="position:absolute;left:0;text-align:left;flip:x;z-index:131" from="375.15pt,10.65pt" to="377.55pt,27.1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26" style="position:absolute;left:0;text-align:left;z-index:72" from="190pt,5.9pt" to="192.3pt,12.05pt"/>
              </w:pict>
            </w:r>
          </w:p>
          <w:p w:rsidR="008A19AA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347" style="position:absolute;left:0;text-align:left;flip:y;z-index:193" from="13.75pt,1.9pt" to="25.45pt,27.9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30" style="position:absolute;left:0;text-align:left;z-index:76" from="201.35pt,9.95pt" to="206.4pt,11.8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29" style="position:absolute;left:0;text-align:left;z-index:75" from="196.65pt,7.25pt" to="201.35pt,9.9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28" style="position:absolute;left:0;text-align:left;z-index:74" from="194pt,4.3pt" to="196.65pt,7.2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27" style="position:absolute;left:0;text-align:left;z-index:73" from="192.3pt,.55pt" to="194pt,4.3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72" style="position:absolute;left:0;text-align:left;z-index:18" from="194.7pt,3.5pt" to="205.75pt,12.4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71" style="position:absolute;left:0;text-align:left;flip:y;z-index:17" from="119.25pt,3.5pt" to="194.7pt,95.5pt"/>
              </w:pict>
            </w:r>
          </w:p>
          <w:p w:rsidR="008A19AA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286" style="position:absolute;left:0;text-align:left;flip:x;z-index:132" from="371.8pt,4.1pt" to="375.15pt,17.4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32" style="position:absolute;left:0;text-align:left;z-index:78" from="209.7pt,2.15pt" to="224.1pt,12.1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31" style="position:absolute;left:0;text-align:left;z-index:77" from="206.4pt,.35pt" to="209.7pt,2.1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66" style="position:absolute;left:0;text-align:left;flip:x;z-index:12" from="78.4pt,11.55pt" to="214.65pt,177.2pt"/>
              </w:pict>
            </w:r>
          </w:p>
          <w:p w:rsidR="008A19AA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346" style="position:absolute;left:0;text-align:left;flip:y;z-index:192" from="4.95pt,4.9pt" to="13.75pt,25.6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87" style="position:absolute;left:0;text-align:left;flip:x;z-index:133" from="367.85pt,5.9pt" to="371.8pt,16.3pt"/>
              </w:pict>
            </w:r>
          </w:p>
          <w:p w:rsidR="008A19AA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shape id="_x0000_s1374" type="#_x0000_t202" style="position:absolute;left:0;text-align:left;margin-left:185.35pt;margin-top:9.9pt;width:2in;height:23.3pt;z-index:220;mso-wrap-style:tight" filled="f" stroked="f">
                  <v:textbox style="mso-next-textbox:#_x0000_s1374;mso-fit-shape-to-text:t">
                    <w:txbxContent>
                      <w:p w:rsidR="00A84DEC" w:rsidRPr="00A84DEC" w:rsidRDefault="00BD391B" w:rsidP="00A84DEC">
                        <w:pPr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76:10</w:t>
                        </w:r>
                        <w:r w:rsidR="00A84DEC" w:rsidRPr="00A84DEC">
                          <w:rPr>
                            <w:color w:val="000000"/>
                            <w:sz w:val="28"/>
                          </w:rPr>
                          <w:t>:083401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372" type="#_x0000_t202" style="position:absolute;left:0;text-align:left;margin-left:15.05pt;margin-top:8.7pt;width:2in;height:36pt;z-index:218;mso-wrap-style:tight" filled="f" stroked="f">
                  <v:textbox style="mso-next-textbox:#_x0000_s1372;mso-fit-shape-to-text:t">
                    <w:txbxContent>
                      <w:p w:rsidR="00A84DEC" w:rsidRPr="00A84DEC" w:rsidRDefault="00A84DEC" w:rsidP="00A84DEC">
                        <w:pPr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 w:rsidRPr="00A84DEC">
                          <w:rPr>
                            <w:color w:val="000000"/>
                            <w:sz w:val="28"/>
                          </w:rPr>
                          <w:t>:9971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94" style="position:absolute;left:0;text-align:left;flip:x;z-index:140" from="330.15pt,10.15pt" to="341.85pt,46.0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93" style="position:absolute;left:0;text-align:left;flip:x;z-index:139" from="341.85pt,7.85pt" to="344.75pt,10.1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92" style="position:absolute;left:0;text-align:left;flip:x;z-index:138" from="344.75pt,7.85pt" to="347.65pt,7.8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91" style="position:absolute;left:0;text-align:left;flip:x y;z-index:137" from="347.65pt,7.85pt" to="355.1pt,9.3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90" style="position:absolute;left:0;text-align:left;flip:x y;z-index:136" from="355.1pt,9.3pt" to="359.75pt,9.4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89" style="position:absolute;left:0;text-align:left;flip:x;z-index:135" from="359.75pt,8.15pt" to="364.25pt,9.4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88" style="position:absolute;left:0;text-align:left;flip:x;z-index:134" from="364.25pt,4.8pt" to="367.85pt,8.1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03" style="position:absolute;left:0;text-align:left;flip:x y;z-index:49" from="70.85pt,10.2pt" to="76.4pt,23.0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00" style="position:absolute;left:0;text-align:left;z-index:46" from="82.55pt,9.45pt" to="103.25pt,24.8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99" style="position:absolute;left:0;text-align:left;z-index:45" from="76.55pt,4.9pt" to="82.55pt,9.4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98" style="position:absolute;left:0;text-align:left;flip:y;z-index:44" from="70.85pt,4.9pt" to="76.55pt,10.2pt"/>
              </w:pict>
            </w:r>
          </w:p>
          <w:p w:rsidR="008A19AA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345" style="position:absolute;left:0;text-align:left;flip:x y;z-index:191" from="4.95pt,2.6pt" to="29.75pt,15.9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02" style="position:absolute;left:0;text-align:left;flip:x y;z-index:48" from="76.4pt,11.55pt" to="94.1pt,24.95pt"/>
              </w:pict>
            </w:r>
          </w:p>
          <w:p w:rsidR="008A19AA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344" style="position:absolute;left:0;text-align:left;flip:x y;z-index:190" from="29.75pt,4.45pt" to="39.6pt,11.6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01" style="position:absolute;left:0;text-align:left;flip:x;z-index:47" from="94.1pt,1.85pt" to="103.25pt,13.45pt"/>
              </w:pict>
            </w:r>
          </w:p>
          <w:p w:rsidR="008A19AA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343" style="position:absolute;left:0;text-align:left;flip:x y;z-index:189" from="39.6pt,.1pt" to="49.15pt,9.6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42" style="position:absolute;left:0;text-align:left;flip:x y;z-index:188" from="49.15pt,9.65pt" to="55.3pt,14.7pt"/>
              </w:pict>
            </w:r>
          </w:p>
          <w:p w:rsidR="008A19AA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341" style="position:absolute;left:0;text-align:left;flip:x y;z-index:187" from="55.3pt,3.2pt" to="62.3pt,7.8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40" style="position:absolute;left:0;text-align:left;flip:x y;z-index:186" from="62.3pt,7.8pt" to="67.65pt,10.6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39" style="position:absolute;left:0;text-align:left;flip:x y;z-index:185" from="67.65pt,10.6pt" to="74.8pt,13.4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96" style="position:absolute;left:0;text-align:left;z-index:142" from="329pt,7.35pt" to="330.7pt,13.3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95" style="position:absolute;left:0;text-align:left;flip:x;z-index:141" from="329pt,.05pt" to="330.15pt,7.35pt"/>
              </w:pict>
            </w:r>
          </w:p>
          <w:p w:rsidR="008A19AA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338" style="position:absolute;left:0;text-align:left;flip:x y;z-index:184" from="74.8pt,1.95pt" to="83.1pt,3.9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37" style="position:absolute;left:0;text-align:left;flip:x y;z-index:183" from="83.1pt,3.9pt" to="89.65pt,4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36" style="position:absolute;left:0;text-align:left;flip:x;z-index:182" from="89.65pt,2.9pt" to="96.7pt,4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35" style="position:absolute;left:0;text-align:left;flip:x y;z-index:181" from="96.7pt,2.9pt" to="102pt,3.2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34" style="position:absolute;left:0;text-align:left;flip:x;z-index:180" from="102pt,2.2pt" to="107.35pt,3.2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33" style="position:absolute;left:0;text-align:left;flip:x;z-index:179" from="107.35pt,1.25pt" to="112.25pt,2.2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32" style="position:absolute;left:0;text-align:left;flip:x y;z-index:178" from="112.25pt,1.25pt" to="117.15pt,1.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31" style="position:absolute;left:0;text-align:left;flip:x y;z-index:177" from="117.15pt,1.5pt" to="121.1pt,2.8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30" style="position:absolute;left:0;text-align:left;flip:x y;z-index:176" from="121.1pt,2.85pt" to="133.3pt,9.1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29" style="position:absolute;left:0;text-align:left;flip:x y;z-index:175" from="133.3pt,9.15pt" to="149.7pt,20.9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98" style="position:absolute;left:0;text-align:left;z-index:144" from="332.95pt,7.2pt" to="337.6pt,14.9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97" style="position:absolute;left:0;text-align:left;z-index:143" from="330.7pt,1.85pt" to="332.95pt,7.2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70" style="position:absolute;left:0;text-align:left;flip:x y;z-index:16" from="119.25pt,3.5pt" to="130.95pt,12.3pt"/>
              </w:pict>
            </w:r>
          </w:p>
          <w:p w:rsidR="008A19AA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shape id="_x0000_s1369" type="#_x0000_t202" style="position:absolute;left:0;text-align:left;margin-left:203.25pt;margin-top:2.7pt;width:2in;height:36pt;z-index:215;mso-wrap-style:tight" filled="f" stroked="f">
                  <v:textbox style="mso-next-textbox:#_x0000_s1369;mso-fit-shape-to-text:t">
                    <w:txbxContent>
                      <w:p w:rsidR="00A84DEC" w:rsidRPr="00A84DEC" w:rsidRDefault="00A84DEC" w:rsidP="00A84DEC">
                        <w:pPr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 w:rsidRPr="00A84DEC">
                          <w:rPr>
                            <w:color w:val="000000"/>
                            <w:sz w:val="28"/>
                          </w:rPr>
                          <w:t>:9909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28" style="position:absolute;left:0;text-align:left;flip:y;z-index:174" from="63pt,9.45pt" to="149.7pt,113.9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00" style="position:absolute;left:0;text-align:left;z-index:146" from="342.05pt,10.45pt" to="347.1pt,18.3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99" style="position:absolute;left:0;text-align:left;z-index:145" from="337.6pt,3.4pt" to="342.05pt,10.4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87" style="position:absolute;left:0;text-align:left;flip:y;z-index:33" from="260.9pt,.15pt" to="269.75pt,12.4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82" style="position:absolute;left:0;text-align:left;z-index:28" from="269.75pt,.15pt" to="289.65pt,12.3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69" style="position:absolute;left:0;text-align:left;flip:y;z-index:15" from="47.1pt,.8pt" to="130.95pt,101.5pt"/>
              </w:pict>
            </w:r>
          </w:p>
          <w:p w:rsidR="008A19AA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shape id="_x0000_s1368" type="#_x0000_t202" style="position:absolute;left:0;text-align:left;margin-left:216.15pt;margin-top:.65pt;width:2in;height:36pt;z-index:214;mso-wrap-style:tight" filled="f" stroked="f">
                  <v:textbox style="mso-next-textbox:#_x0000_s1368;mso-fit-shape-to-text:t">
                    <w:txbxContent>
                      <w:p w:rsidR="00A84DEC" w:rsidRPr="00A84DEC" w:rsidRDefault="00A84DEC" w:rsidP="00A84DEC">
                        <w:pPr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 w:rsidRPr="00A84DEC">
                          <w:rPr>
                            <w:color w:val="000000"/>
                            <w:sz w:val="28"/>
                          </w:rPr>
                          <w:t>:9908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01" style="position:absolute;left:0;text-align:left;z-index:147" from="347.1pt,6.8pt" to="350.05pt,12.4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86" style="position:absolute;left:0;text-align:left;flip:x y;z-index:32" from="260.9pt,.9pt" to="264.9pt,4.1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85" style="position:absolute;left:0;text-align:left;flip:y;z-index:31" from="262.4pt,4.15pt" to="264.9pt,7.4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84" style="position:absolute;left:0;text-align:left;flip:x y;z-index:30" from="262.4pt,7.45pt" to="277.15pt,17.8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83" style="position:absolute;left:0;text-align:left;flip:x;z-index:29" from="277.15pt,.85pt" to="289.65pt,17.8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81" style="position:absolute;left:0;text-align:left;flip:y;z-index:27" from="277.15pt,.85pt" to="289.65pt,17.8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79" style="position:absolute;left:0;text-align:left;flip:x;z-index:25" from="286.6pt,7pt" to="299.1pt,24.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78" style="position:absolute;left:0;text-align:left;z-index:24" from="289.65pt,.85pt" to="299.1pt,7pt"/>
              </w:pict>
            </w:r>
          </w:p>
          <w:p w:rsidR="008A19AA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303" style="position:absolute;left:0;text-align:left;z-index:149" from="352.7pt,9.85pt" to="354pt,19.7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02" style="position:absolute;left:0;text-align:left;z-index:148" from="350.05pt,.9pt" to="352.7pt,9.8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80" style="position:absolute;left:0;text-align:left;flip:x y;z-index:26" from="277.15pt,6.3pt" to="286.6pt,13pt"/>
              </w:pict>
            </w:r>
          </w:p>
          <w:p w:rsidR="008A19AA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304" style="position:absolute;left:0;text-align:left;flip:x;z-index:150" from="353.85pt,8.2pt" to="354pt,18.55pt"/>
              </w:pict>
            </w:r>
          </w:p>
          <w:p w:rsidR="008A19AA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305" style="position:absolute;left:0;text-align:left;flip:x;z-index:151" from="350.45pt,7.05pt" to="353.85pt,21.8pt"/>
              </w:pict>
            </w:r>
          </w:p>
          <w:p w:rsidR="008A19AA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306" style="position:absolute;left:0;text-align:left;flip:x;z-index:152" from="344.5pt,10.3pt" to="350.45pt,27.2pt"/>
              </w:pict>
            </w:r>
          </w:p>
          <w:p w:rsidR="008A19AA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shape id="_x0000_s1373" type="#_x0000_t202" style="position:absolute;left:0;text-align:left;margin-left:14.85pt;margin-top:8.4pt;width:2in;height:36pt;z-index:219;mso-wrap-style:tight" filled="f" stroked="f">
                  <v:textbox style="mso-next-textbox:#_x0000_s1373;mso-fit-shape-to-text:t">
                    <w:txbxContent>
                      <w:p w:rsidR="00A84DEC" w:rsidRPr="00A84DEC" w:rsidRDefault="00A84DEC" w:rsidP="00A84DEC">
                        <w:pPr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 w:rsidRPr="00A84DEC">
                          <w:rPr>
                            <w:color w:val="000000"/>
                            <w:sz w:val="28"/>
                          </w:rPr>
                          <w:t>:10064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371" type="#_x0000_t202" style="position:absolute;left:0;text-align:left;margin-left:76.7pt;margin-top:4.7pt;width:2in;height:36pt;z-index:217;mso-wrap-style:tight" filled="f" stroked="f">
                  <v:textbox style="mso-next-textbox:#_x0000_s1371;mso-fit-shape-to-text:t">
                    <w:txbxContent>
                      <w:p w:rsidR="00A84DEC" w:rsidRPr="00A84DEC" w:rsidRDefault="00A84DEC" w:rsidP="00A84DEC">
                        <w:pPr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 w:rsidRPr="00A84DEC">
                          <w:rPr>
                            <w:color w:val="000000"/>
                            <w:sz w:val="28"/>
                          </w:rPr>
                          <w:t>:9960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07" style="position:absolute;left:0;text-align:left;flip:x;z-index:153" from="339.4pt,4.2pt" to="344.5pt,16.2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07" style="position:absolute;left:0;text-align:left;flip:y;z-index:53" from="66.75pt,.1pt" to="99.15pt,33.4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05" style="position:absolute;left:0;text-align:left;flip:x;z-index:51" from="74.4pt,7.5pt" to="106.9pt,40.7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04" style="position:absolute;left:0;text-align:left;z-index:50" from="99.15pt,.1pt" to="106.9pt,7.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97" style="position:absolute;left:0;text-align:left;flip:x y;z-index:43" from="133.25pt,10.4pt" to="151.25pt,32.7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93" style="position:absolute;left:0;text-align:left;z-index:39" from="146.1pt,.7pt" to="156.85pt,13.3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92" style="position:absolute;left:0;text-align:left;flip:y;z-index:38" from="133.25pt,.7pt" to="146.1pt,10.4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67" style="position:absolute;left:0;text-align:left;flip:x;z-index:13" from="57.15pt,4.7pt" to="78.4pt,29.8pt"/>
              </w:pict>
            </w:r>
          </w:p>
          <w:p w:rsidR="008A19AA" w:rsidRPr="00693753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308" style="position:absolute;left:0;text-align:left;flip:x;z-index:154" from="334.8pt,4.75pt" to="339.4pt,18.8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96" style="position:absolute;left:0;text-align:left;flip:x;z-index:42" from="151.25pt,9.9pt" to="164.1pt,21.2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95" style="position:absolute;left:0;text-align:left;z-index:41" from="157.85pt,1.1pt" to="164.1pt,9.9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94" style="position:absolute;left:0;text-align:left;flip:y;z-index:40" from="156.85pt,1.1pt" to="157.85pt,1.8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68" style="position:absolute;left:0;text-align:left;flip:x y;z-index:14" from="47.1pt,9.5pt" to="57.15pt,18.3pt"/>
              </w:pict>
            </w:r>
          </w:p>
          <w:p w:rsidR="008A19AA" w:rsidRPr="00693753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327" style="position:absolute;left:0;text-align:left;flip:x y;z-index:173" from="63pt,10.45pt" to="92.6pt,39.1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09" style="position:absolute;left:0;text-align:left;flip:x;z-index:155" from="329pt,7.3pt" to="334.8pt,22.6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06" style="position:absolute;left:0;text-align:left;flip:x y;z-index:52" from="66.75pt,10.4pt" to="74.4pt,17.7pt"/>
              </w:pict>
            </w:r>
          </w:p>
          <w:p w:rsidR="008A19AA" w:rsidRPr="00693753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bookmarkStart w:id="0" w:name="_GoBack"/>
            <w:bookmarkEnd w:id="0"/>
            <w:r>
              <w:rPr>
                <w:b/>
                <w:noProof/>
                <w:sz w:val="20"/>
                <w:szCs w:val="20"/>
              </w:rPr>
              <w:pict>
                <v:line id="_x0000_s1310" style="position:absolute;left:0;text-align:left;flip:x;z-index:156" from="321pt,11.15pt" to="329pt,38.65pt"/>
              </w:pict>
            </w:r>
          </w:p>
          <w:p w:rsidR="008A19AA" w:rsidRPr="00693753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Pr="00693753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326" style="position:absolute;left:0;text-align:left;flip:x y;z-index:172" from="92.6pt,4.6pt" to="113.55pt,20pt"/>
              </w:pict>
            </w:r>
          </w:p>
          <w:p w:rsidR="008A19AA" w:rsidRPr="00693753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325" style="position:absolute;left:0;text-align:left;flip:x y;z-index:171" from="113.55pt,8.5pt" to="145.35pt,26.4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11" style="position:absolute;left:0;text-align:left;flip:x;z-index:157" from="312.2pt,4.15pt" to="321pt,34.3pt"/>
              </w:pict>
            </w:r>
          </w:p>
          <w:p w:rsidR="008A19AA" w:rsidRPr="00693753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Pr="00693753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324" style="position:absolute;left:0;text-align:left;flip:x y;z-index:170" from="145.35pt,3.45pt" to="193.05pt,32.1pt"/>
              </w:pict>
            </w:r>
          </w:p>
          <w:p w:rsidR="008A19AA" w:rsidRPr="00693753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314" style="position:absolute;left:0;text-align:left;flip:x;z-index:160" from="293.25pt,10.6pt" to="300.4pt,12.4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13" style="position:absolute;left:0;text-align:left;flip:x;z-index:159" from="300.4pt,7pt" to="307.85pt,10.6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12" style="position:absolute;left:0;text-align:left;flip:x;z-index:158" from="307.85pt,-.2pt" to="312.2pt,7pt"/>
              </w:pict>
            </w:r>
          </w:p>
          <w:p w:rsidR="008A19AA" w:rsidRDefault="00735935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323" style="position:absolute;left:0;text-align:left;flip:x y;z-index:169" from="193.05pt,9.1pt" to="207.95pt,11.4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22" style="position:absolute;left:0;text-align:left;flip:x;z-index:168" from="207.95pt,11.2pt" to="213.15pt,11.4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21" style="position:absolute;left:0;text-align:left;flip:x;z-index:167" from="213.15pt,9.8pt" to="220pt,11.2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20" style="position:absolute;left:0;text-align:left;flip:x;z-index:166" from="220pt,7.55pt" to="228.7pt,9.8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19" style="position:absolute;left:0;text-align:left;flip:x;z-index:165" from="228.7pt,5.45pt" to="235.6pt,7.5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18" style="position:absolute;left:0;text-align:left;flip:x;z-index:164" from="235.6pt,4.9pt" to="241.6pt,5.4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17" style="position:absolute;left:0;text-align:left;flip:x;z-index:163" from="241.6pt,2.35pt" to="270.1pt,4.9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16" style="position:absolute;left:0;text-align:left;flip:x y;z-index:162" from="270.1pt,2.35pt" to="284.55pt,2.6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15" style="position:absolute;left:0;text-align:left;flip:x;z-index:161" from="284.55pt,.95pt" to="293.25pt,2.65pt"/>
              </w:pict>
            </w:r>
          </w:p>
          <w:p w:rsidR="008A19AA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Default="008A19AA" w:rsidP="00B52667">
            <w:pPr>
              <w:rPr>
                <w:b/>
                <w:sz w:val="20"/>
                <w:szCs w:val="20"/>
              </w:rPr>
            </w:pPr>
          </w:p>
          <w:p w:rsidR="008A19AA" w:rsidRDefault="008A19AA" w:rsidP="00B52667">
            <w:pPr>
              <w:rPr>
                <w:b/>
                <w:sz w:val="20"/>
                <w:szCs w:val="20"/>
              </w:rPr>
            </w:pPr>
          </w:p>
          <w:p w:rsidR="008A19AA" w:rsidRPr="00BD391B" w:rsidRDefault="008A19AA" w:rsidP="00B52667">
            <w:pPr>
              <w:jc w:val="center"/>
              <w:rPr>
                <w:b/>
                <w:sz w:val="20"/>
                <w:szCs w:val="20"/>
              </w:rPr>
            </w:pPr>
            <w:r w:rsidRPr="00BD391B">
              <w:rPr>
                <w:b/>
                <w:sz w:val="20"/>
                <w:szCs w:val="20"/>
              </w:rPr>
              <w:t xml:space="preserve">Масштаб 1: </w:t>
            </w:r>
            <w:r w:rsidR="00A84DEC" w:rsidRPr="00BD391B">
              <w:rPr>
                <w:b/>
                <w:sz w:val="20"/>
                <w:szCs w:val="20"/>
                <w:u w:val="single"/>
              </w:rPr>
              <w:t>4600</w:t>
            </w:r>
          </w:p>
          <w:p w:rsidR="008A19AA" w:rsidRDefault="008A19AA" w:rsidP="00B52667">
            <w:pPr>
              <w:rPr>
                <w:sz w:val="8"/>
              </w:rPr>
            </w:pPr>
          </w:p>
          <w:p w:rsidR="008A19AA" w:rsidRDefault="008A19AA" w:rsidP="00B52667">
            <w:pPr>
              <w:rPr>
                <w:sz w:val="8"/>
              </w:rPr>
            </w:pPr>
          </w:p>
          <w:p w:rsidR="008A19AA" w:rsidRDefault="008A19AA" w:rsidP="00B52667">
            <w:pPr>
              <w:rPr>
                <w:sz w:val="8"/>
              </w:rPr>
            </w:pPr>
          </w:p>
          <w:p w:rsidR="008A19AA" w:rsidRDefault="008A19AA" w:rsidP="00B52667">
            <w:pPr>
              <w:rPr>
                <w:sz w:val="8"/>
                <w:szCs w:val="8"/>
              </w:rPr>
            </w:pPr>
          </w:p>
          <w:p w:rsidR="008A19AA" w:rsidRPr="004C2A63" w:rsidRDefault="008A19AA" w:rsidP="003D1BAA"/>
        </w:tc>
      </w:tr>
    </w:tbl>
    <w:p w:rsidR="002E69BF" w:rsidRPr="00A118A7" w:rsidRDefault="002E69BF" w:rsidP="002E69BF">
      <w:pPr>
        <w:rPr>
          <w:sz w:val="8"/>
          <w:szCs w:val="8"/>
        </w:rPr>
      </w:pPr>
    </w:p>
    <w:sectPr w:rsidR="002E69BF" w:rsidRPr="00A118A7" w:rsidSect="00A84DEC">
      <w:footerReference w:type="even" r:id="rId10"/>
      <w:footerReference w:type="default" r:id="rId11"/>
      <w:pgSz w:w="11906" w:h="16838" w:code="9"/>
      <w:pgMar w:top="1134" w:right="1113" w:bottom="1134" w:left="1134" w:header="709" w:footer="709" w:gutter="0"/>
      <w:pgNumType w:start="5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935" w:rsidRDefault="00735935">
      <w:r>
        <w:separator/>
      </w:r>
    </w:p>
  </w:endnote>
  <w:endnote w:type="continuationSeparator" w:id="0">
    <w:p w:rsidR="00735935" w:rsidRDefault="00735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1C3" w:rsidRDefault="008D51C3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D51C3" w:rsidRDefault="008D51C3" w:rsidP="008D51C3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1C3" w:rsidRDefault="008D51C3" w:rsidP="008D51C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935" w:rsidRDefault="00735935">
      <w:r>
        <w:separator/>
      </w:r>
    </w:p>
  </w:footnote>
  <w:footnote w:type="continuationSeparator" w:id="0">
    <w:p w:rsidR="00735935" w:rsidRDefault="007359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D391B"/>
    <w:rsid w:val="00042F3B"/>
    <w:rsid w:val="0007437B"/>
    <w:rsid w:val="000C1836"/>
    <w:rsid w:val="000C6E39"/>
    <w:rsid w:val="000D59F8"/>
    <w:rsid w:val="000E0AF3"/>
    <w:rsid w:val="000E54D2"/>
    <w:rsid w:val="000E56A9"/>
    <w:rsid w:val="000E6177"/>
    <w:rsid w:val="001200D0"/>
    <w:rsid w:val="00122D6B"/>
    <w:rsid w:val="001556B0"/>
    <w:rsid w:val="00170DEB"/>
    <w:rsid w:val="001A6411"/>
    <w:rsid w:val="001A7A22"/>
    <w:rsid w:val="001C3AD5"/>
    <w:rsid w:val="001C6FA3"/>
    <w:rsid w:val="001D1BAD"/>
    <w:rsid w:val="00202AB9"/>
    <w:rsid w:val="00235B59"/>
    <w:rsid w:val="00256C72"/>
    <w:rsid w:val="002772FC"/>
    <w:rsid w:val="00281DA4"/>
    <w:rsid w:val="002C09BF"/>
    <w:rsid w:val="002E3FCA"/>
    <w:rsid w:val="002E69BF"/>
    <w:rsid w:val="003129C3"/>
    <w:rsid w:val="00335943"/>
    <w:rsid w:val="00335B15"/>
    <w:rsid w:val="00344870"/>
    <w:rsid w:val="003549A0"/>
    <w:rsid w:val="0038624B"/>
    <w:rsid w:val="003A159D"/>
    <w:rsid w:val="003C627B"/>
    <w:rsid w:val="003D1BAA"/>
    <w:rsid w:val="003F3DBA"/>
    <w:rsid w:val="003F7F20"/>
    <w:rsid w:val="0040456D"/>
    <w:rsid w:val="004179A5"/>
    <w:rsid w:val="00432044"/>
    <w:rsid w:val="004951A1"/>
    <w:rsid w:val="004C2A63"/>
    <w:rsid w:val="0052778D"/>
    <w:rsid w:val="0054169C"/>
    <w:rsid w:val="005637F9"/>
    <w:rsid w:val="00563CC4"/>
    <w:rsid w:val="00576B2C"/>
    <w:rsid w:val="00583DAE"/>
    <w:rsid w:val="00596163"/>
    <w:rsid w:val="005B4876"/>
    <w:rsid w:val="005B77DD"/>
    <w:rsid w:val="005D6991"/>
    <w:rsid w:val="00606548"/>
    <w:rsid w:val="006151C2"/>
    <w:rsid w:val="006731FF"/>
    <w:rsid w:val="00693753"/>
    <w:rsid w:val="006A0AC3"/>
    <w:rsid w:val="006A16E6"/>
    <w:rsid w:val="006A750A"/>
    <w:rsid w:val="006B7EAA"/>
    <w:rsid w:val="006C1AA7"/>
    <w:rsid w:val="0071241E"/>
    <w:rsid w:val="00724B44"/>
    <w:rsid w:val="00732DEE"/>
    <w:rsid w:val="00735935"/>
    <w:rsid w:val="00750B56"/>
    <w:rsid w:val="007915B4"/>
    <w:rsid w:val="007B1A3F"/>
    <w:rsid w:val="007B21FA"/>
    <w:rsid w:val="007C17A6"/>
    <w:rsid w:val="007D4C30"/>
    <w:rsid w:val="007E1B10"/>
    <w:rsid w:val="00835B1C"/>
    <w:rsid w:val="00836A1B"/>
    <w:rsid w:val="008A19AA"/>
    <w:rsid w:val="008B4695"/>
    <w:rsid w:val="008D51C3"/>
    <w:rsid w:val="00912984"/>
    <w:rsid w:val="00914FCC"/>
    <w:rsid w:val="00920541"/>
    <w:rsid w:val="00926792"/>
    <w:rsid w:val="009543C0"/>
    <w:rsid w:val="009922D3"/>
    <w:rsid w:val="0099366D"/>
    <w:rsid w:val="009A0C27"/>
    <w:rsid w:val="009E4B76"/>
    <w:rsid w:val="009F3C61"/>
    <w:rsid w:val="00A032C8"/>
    <w:rsid w:val="00A118A7"/>
    <w:rsid w:val="00A5565F"/>
    <w:rsid w:val="00A6292B"/>
    <w:rsid w:val="00A84DEC"/>
    <w:rsid w:val="00AD0B32"/>
    <w:rsid w:val="00B04E98"/>
    <w:rsid w:val="00B31482"/>
    <w:rsid w:val="00B4125C"/>
    <w:rsid w:val="00B443F2"/>
    <w:rsid w:val="00B517EC"/>
    <w:rsid w:val="00B52667"/>
    <w:rsid w:val="00B5433D"/>
    <w:rsid w:val="00B90700"/>
    <w:rsid w:val="00BC234A"/>
    <w:rsid w:val="00BD188A"/>
    <w:rsid w:val="00BD391B"/>
    <w:rsid w:val="00BE1C64"/>
    <w:rsid w:val="00BF382A"/>
    <w:rsid w:val="00C03AC4"/>
    <w:rsid w:val="00C30323"/>
    <w:rsid w:val="00C54B37"/>
    <w:rsid w:val="00C826C4"/>
    <w:rsid w:val="00C924DD"/>
    <w:rsid w:val="00CB7982"/>
    <w:rsid w:val="00CB7D92"/>
    <w:rsid w:val="00CC4C2B"/>
    <w:rsid w:val="00CF75EF"/>
    <w:rsid w:val="00D00B35"/>
    <w:rsid w:val="00D15297"/>
    <w:rsid w:val="00D31A86"/>
    <w:rsid w:val="00D42EF9"/>
    <w:rsid w:val="00D4425F"/>
    <w:rsid w:val="00D65BF5"/>
    <w:rsid w:val="00DA3B4D"/>
    <w:rsid w:val="00DC3827"/>
    <w:rsid w:val="00DF6A6C"/>
    <w:rsid w:val="00DF7293"/>
    <w:rsid w:val="00E24D8E"/>
    <w:rsid w:val="00E34A2D"/>
    <w:rsid w:val="00E47F16"/>
    <w:rsid w:val="00E55143"/>
    <w:rsid w:val="00E8672D"/>
    <w:rsid w:val="00EB0B42"/>
    <w:rsid w:val="00EE1FBE"/>
    <w:rsid w:val="00EE2C78"/>
    <w:rsid w:val="00F01E8A"/>
    <w:rsid w:val="00F07C00"/>
    <w:rsid w:val="00F24418"/>
    <w:rsid w:val="00F403D5"/>
    <w:rsid w:val="00F5434E"/>
    <w:rsid w:val="00F550FD"/>
    <w:rsid w:val="00F969E1"/>
    <w:rsid w:val="00FC48B8"/>
    <w:rsid w:val="00FE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СхемаКПТ.dot</Template>
  <TotalTime>10</TotalTime>
  <Pages>1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1149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subject/>
  <dc:creator>Админ</dc:creator>
  <cp:keywords/>
  <cp:lastModifiedBy>Коковашина Ольга</cp:lastModifiedBy>
  <cp:revision>5</cp:revision>
  <cp:lastPrinted>2017-04-14T13:48:00Z</cp:lastPrinted>
  <dcterms:created xsi:type="dcterms:W3CDTF">2017-04-14T13:47:00Z</dcterms:created>
  <dcterms:modified xsi:type="dcterms:W3CDTF">2017-04-21T07:16:00Z</dcterms:modified>
</cp:coreProperties>
</file>